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7B444" w14:textId="6086F620" w:rsidR="00B50219" w:rsidRPr="005114A3" w:rsidRDefault="00B50219" w:rsidP="004565CA">
      <w:pPr>
        <w:spacing w:after="230"/>
        <w:ind w:left="127"/>
        <w:jc w:val="both"/>
        <w:rPr>
          <w:rFonts w:ascii="Arial" w:hAnsi="Arial" w:cs="Arial"/>
          <w:sz w:val="24"/>
          <w:szCs w:val="24"/>
        </w:rPr>
      </w:pPr>
      <w:r w:rsidRPr="005114A3">
        <w:rPr>
          <w:rFonts w:ascii="Arial" w:hAnsi="Arial" w:cs="Arial"/>
          <w:sz w:val="24"/>
          <w:szCs w:val="24"/>
        </w:rPr>
        <w:t>Orden del Día, Sesión Ordinaria jueves</w:t>
      </w:r>
      <w:r w:rsidR="00C2405A">
        <w:rPr>
          <w:rFonts w:ascii="Arial" w:hAnsi="Arial" w:cs="Arial"/>
          <w:sz w:val="24"/>
          <w:szCs w:val="24"/>
        </w:rPr>
        <w:t xml:space="preserve"> </w:t>
      </w:r>
      <w:r w:rsidR="00C87D0D">
        <w:rPr>
          <w:rFonts w:ascii="Arial" w:hAnsi="Arial" w:cs="Arial"/>
          <w:sz w:val="24"/>
          <w:szCs w:val="24"/>
        </w:rPr>
        <w:t xml:space="preserve">26 </w:t>
      </w:r>
      <w:r w:rsidRPr="005114A3">
        <w:rPr>
          <w:rFonts w:ascii="Arial" w:hAnsi="Arial" w:cs="Arial"/>
          <w:sz w:val="24"/>
          <w:szCs w:val="24"/>
        </w:rPr>
        <w:t xml:space="preserve">de </w:t>
      </w:r>
      <w:r w:rsidR="00C2405A">
        <w:rPr>
          <w:rFonts w:ascii="Arial" w:hAnsi="Arial" w:cs="Arial"/>
          <w:sz w:val="24"/>
          <w:szCs w:val="24"/>
        </w:rPr>
        <w:t xml:space="preserve">junio </w:t>
      </w:r>
      <w:r w:rsidRPr="005114A3">
        <w:rPr>
          <w:rFonts w:ascii="Arial" w:hAnsi="Arial" w:cs="Arial"/>
          <w:sz w:val="24"/>
          <w:szCs w:val="24"/>
        </w:rPr>
        <w:t xml:space="preserve">a llevarse a cabo a las </w:t>
      </w:r>
      <w:r w:rsidR="002D0DD7" w:rsidRPr="005114A3">
        <w:rPr>
          <w:rFonts w:ascii="Arial" w:hAnsi="Arial" w:cs="Arial"/>
          <w:sz w:val="24"/>
          <w:szCs w:val="24"/>
        </w:rPr>
        <w:t>1</w:t>
      </w:r>
      <w:r w:rsidR="00C2405A">
        <w:rPr>
          <w:rFonts w:ascii="Arial" w:hAnsi="Arial" w:cs="Arial"/>
          <w:sz w:val="24"/>
          <w:szCs w:val="24"/>
        </w:rPr>
        <w:t>9</w:t>
      </w:r>
      <w:r w:rsidR="00C4089E" w:rsidRPr="005114A3">
        <w:rPr>
          <w:rFonts w:ascii="Arial" w:hAnsi="Arial" w:cs="Arial"/>
          <w:sz w:val="24"/>
          <w:szCs w:val="24"/>
        </w:rPr>
        <w:t xml:space="preserve">.00 </w:t>
      </w:r>
      <w:proofErr w:type="spellStart"/>
      <w:r w:rsidRPr="005114A3">
        <w:rPr>
          <w:rFonts w:ascii="Arial" w:hAnsi="Arial" w:cs="Arial"/>
          <w:sz w:val="24"/>
          <w:szCs w:val="24"/>
        </w:rPr>
        <w:t>hs</w:t>
      </w:r>
      <w:proofErr w:type="spellEnd"/>
      <w:r w:rsidRPr="005114A3">
        <w:rPr>
          <w:rFonts w:ascii="Arial" w:hAnsi="Arial" w:cs="Arial"/>
          <w:sz w:val="24"/>
          <w:szCs w:val="24"/>
        </w:rPr>
        <w:t xml:space="preserve"> en el Salón de Sesiones Oscar </w:t>
      </w:r>
      <w:proofErr w:type="spellStart"/>
      <w:r w:rsidRPr="005114A3">
        <w:rPr>
          <w:rFonts w:ascii="Arial" w:hAnsi="Arial" w:cs="Arial"/>
          <w:sz w:val="24"/>
          <w:szCs w:val="24"/>
        </w:rPr>
        <w:t>Alende</w:t>
      </w:r>
      <w:proofErr w:type="spellEnd"/>
      <w:r w:rsidRPr="005114A3">
        <w:rPr>
          <w:rFonts w:ascii="Arial" w:hAnsi="Arial" w:cs="Arial"/>
          <w:sz w:val="24"/>
          <w:szCs w:val="24"/>
        </w:rPr>
        <w:t xml:space="preserve"> del HCD a efectos de tratar el siguiente: </w:t>
      </w:r>
    </w:p>
    <w:p w14:paraId="6A1B671F" w14:textId="77777777" w:rsidR="00B50219" w:rsidRPr="005114A3" w:rsidRDefault="00B50219" w:rsidP="00B50219">
      <w:pPr>
        <w:spacing w:after="218" w:line="259" w:lineRule="auto"/>
        <w:ind w:left="100"/>
        <w:jc w:val="center"/>
        <w:rPr>
          <w:rFonts w:ascii="Arial" w:hAnsi="Arial" w:cs="Arial"/>
          <w:sz w:val="24"/>
          <w:szCs w:val="24"/>
        </w:rPr>
      </w:pPr>
      <w:r w:rsidRPr="005114A3">
        <w:rPr>
          <w:rFonts w:ascii="Arial" w:hAnsi="Arial" w:cs="Arial"/>
          <w:b/>
          <w:sz w:val="24"/>
          <w:szCs w:val="24"/>
          <w:u w:val="single" w:color="000000"/>
        </w:rPr>
        <w:t>ORDEN DEL DIA</w:t>
      </w:r>
      <w:r w:rsidRPr="005114A3">
        <w:rPr>
          <w:rFonts w:ascii="Arial" w:hAnsi="Arial" w:cs="Arial"/>
          <w:sz w:val="24"/>
          <w:szCs w:val="24"/>
        </w:rPr>
        <w:t xml:space="preserve"> </w:t>
      </w:r>
    </w:p>
    <w:p w14:paraId="385008F9" w14:textId="77777777" w:rsidR="00B50219" w:rsidRPr="005114A3" w:rsidRDefault="00B50219" w:rsidP="00D17306">
      <w:pPr>
        <w:numPr>
          <w:ilvl w:val="0"/>
          <w:numId w:val="2"/>
        </w:numPr>
        <w:spacing w:after="107" w:line="250" w:lineRule="auto"/>
        <w:ind w:left="426" w:hanging="431"/>
        <w:jc w:val="both"/>
        <w:rPr>
          <w:rFonts w:ascii="Arial" w:hAnsi="Arial" w:cs="Arial"/>
          <w:sz w:val="24"/>
          <w:szCs w:val="24"/>
        </w:rPr>
      </w:pPr>
      <w:r w:rsidRPr="005114A3">
        <w:rPr>
          <w:rFonts w:ascii="Arial" w:hAnsi="Arial" w:cs="Arial"/>
          <w:sz w:val="24"/>
          <w:szCs w:val="24"/>
        </w:rPr>
        <w:t xml:space="preserve">Izamiento de la Enseña Nacional </w:t>
      </w:r>
    </w:p>
    <w:p w14:paraId="35E06B0A" w14:textId="38DE2A4D" w:rsidR="009F3911" w:rsidRDefault="00B50219" w:rsidP="00C2405A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 w:rsidRPr="005114A3">
        <w:rPr>
          <w:rFonts w:ascii="Arial" w:hAnsi="Arial" w:cs="Arial"/>
          <w:sz w:val="24"/>
          <w:szCs w:val="24"/>
        </w:rPr>
        <w:t xml:space="preserve">Homenajes. </w:t>
      </w:r>
    </w:p>
    <w:p w14:paraId="12DC96D2" w14:textId="49A5931A" w:rsidR="00872D3A" w:rsidRPr="00C2405A" w:rsidRDefault="00872D3A" w:rsidP="00C2405A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Asuntos de presidencia incorporación nombre a listado personas sugeridas para la designación de calles.</w:t>
      </w:r>
    </w:p>
    <w:p w14:paraId="7B848A8A" w14:textId="1E5776EC" w:rsidR="00743D9B" w:rsidRPr="00176263" w:rsidRDefault="00B50219" w:rsidP="00176263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 w:rsidRPr="005114A3">
        <w:rPr>
          <w:rFonts w:ascii="Arial" w:hAnsi="Arial" w:cs="Arial"/>
          <w:sz w:val="24"/>
          <w:szCs w:val="24"/>
        </w:rPr>
        <w:t>Acta</w:t>
      </w:r>
      <w:r w:rsidR="003C7E2A">
        <w:rPr>
          <w:rFonts w:ascii="Arial" w:hAnsi="Arial" w:cs="Arial"/>
          <w:sz w:val="24"/>
          <w:szCs w:val="24"/>
        </w:rPr>
        <w:t xml:space="preserve"> 17</w:t>
      </w:r>
      <w:r w:rsidR="007E7C6E">
        <w:rPr>
          <w:rFonts w:ascii="Arial" w:hAnsi="Arial" w:cs="Arial"/>
          <w:sz w:val="24"/>
          <w:szCs w:val="24"/>
        </w:rPr>
        <w:t>6</w:t>
      </w:r>
      <w:r w:rsidR="00C87D0D">
        <w:rPr>
          <w:rFonts w:ascii="Arial" w:hAnsi="Arial" w:cs="Arial"/>
          <w:sz w:val="24"/>
          <w:szCs w:val="24"/>
        </w:rPr>
        <w:t>2.</w:t>
      </w:r>
    </w:p>
    <w:p w14:paraId="09E7323E" w14:textId="77777777" w:rsidR="0089001A" w:rsidRPr="0089001A" w:rsidRDefault="0089001A" w:rsidP="0089001A">
      <w:pPr>
        <w:spacing w:before="120" w:line="25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89001A">
        <w:rPr>
          <w:rFonts w:ascii="Arial" w:hAnsi="Arial" w:cs="Arial"/>
          <w:b/>
          <w:bCs/>
          <w:sz w:val="24"/>
          <w:szCs w:val="24"/>
          <w:u w:val="single"/>
        </w:rPr>
        <w:t>Proyecto de Ordenanza</w:t>
      </w:r>
    </w:p>
    <w:p w14:paraId="4FBEDB4B" w14:textId="3EC63FD2" w:rsidR="0089001A" w:rsidRDefault="0089001A" w:rsidP="00F02E5D">
      <w:pPr>
        <w:numPr>
          <w:ilvl w:val="0"/>
          <w:numId w:val="2"/>
        </w:numPr>
        <w:spacing w:before="120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LLA 114, creación </w:t>
      </w:r>
      <w:r w:rsidR="00EE701B">
        <w:rPr>
          <w:rFonts w:ascii="Arial" w:hAnsi="Arial" w:cs="Arial"/>
          <w:sz w:val="24"/>
          <w:szCs w:val="24"/>
        </w:rPr>
        <w:t xml:space="preserve">Sistema Registro y Mantenimiento Georreferenciado de Alcantarillas caminos rurales. </w:t>
      </w:r>
    </w:p>
    <w:p w14:paraId="019A2802" w14:textId="779EE59B" w:rsidR="0089001A" w:rsidRDefault="0089001A" w:rsidP="00F02E5D">
      <w:pPr>
        <w:numPr>
          <w:ilvl w:val="0"/>
          <w:numId w:val="2"/>
        </w:numPr>
        <w:spacing w:before="120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A1DB3">
        <w:rPr>
          <w:rFonts w:ascii="Arial" w:hAnsi="Arial" w:cs="Arial"/>
          <w:sz w:val="24"/>
          <w:szCs w:val="24"/>
        </w:rPr>
        <w:t>TxLF</w:t>
      </w:r>
      <w:proofErr w:type="spellEnd"/>
      <w:r w:rsidR="009A1DB3">
        <w:rPr>
          <w:rFonts w:ascii="Arial" w:hAnsi="Arial" w:cs="Arial"/>
          <w:sz w:val="24"/>
          <w:szCs w:val="24"/>
        </w:rPr>
        <w:t xml:space="preserve"> 112, reunificación reglamento de tránsito.</w:t>
      </w:r>
    </w:p>
    <w:p w14:paraId="26EB8367" w14:textId="04D45D7A" w:rsidR="00E168E1" w:rsidRPr="005114A3" w:rsidRDefault="00F433AB" w:rsidP="004F0750">
      <w:pPr>
        <w:spacing w:before="120"/>
        <w:rPr>
          <w:rFonts w:ascii="Arial" w:hAnsi="Arial" w:cs="Arial"/>
          <w:sz w:val="24"/>
          <w:szCs w:val="24"/>
        </w:rPr>
      </w:pPr>
      <w:r w:rsidRPr="005114A3">
        <w:rPr>
          <w:rFonts w:ascii="Arial" w:hAnsi="Arial" w:cs="Arial"/>
          <w:b/>
          <w:sz w:val="24"/>
          <w:szCs w:val="24"/>
          <w:u w:val="single" w:color="000000"/>
        </w:rPr>
        <w:t>Proyectos de Decreto</w:t>
      </w:r>
      <w:r w:rsidRPr="005114A3">
        <w:rPr>
          <w:rFonts w:ascii="Arial" w:hAnsi="Arial" w:cs="Arial"/>
          <w:b/>
          <w:sz w:val="24"/>
          <w:szCs w:val="24"/>
        </w:rPr>
        <w:t xml:space="preserve"> </w:t>
      </w:r>
    </w:p>
    <w:p w14:paraId="1AA5EFFD" w14:textId="07F093B1" w:rsidR="00195281" w:rsidRPr="006E67C7" w:rsidRDefault="00377A66" w:rsidP="006E67C7">
      <w:pPr>
        <w:numPr>
          <w:ilvl w:val="0"/>
          <w:numId w:val="2"/>
        </w:numPr>
        <w:spacing w:before="120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 w:rsidRPr="005114A3">
        <w:rPr>
          <w:rFonts w:ascii="Arial" w:hAnsi="Arial" w:cs="Arial"/>
          <w:sz w:val="24"/>
          <w:szCs w:val="24"/>
        </w:rPr>
        <w:t>Expte</w:t>
      </w:r>
      <w:proofErr w:type="spellEnd"/>
      <w:r w:rsidR="00B70D85">
        <w:rPr>
          <w:rFonts w:ascii="Arial" w:hAnsi="Arial" w:cs="Arial"/>
          <w:sz w:val="24"/>
          <w:szCs w:val="24"/>
        </w:rPr>
        <w:t xml:space="preserve"> AJ</w:t>
      </w:r>
      <w:r w:rsidR="00026AC5">
        <w:rPr>
          <w:rFonts w:ascii="Arial" w:hAnsi="Arial" w:cs="Arial"/>
          <w:sz w:val="24"/>
          <w:szCs w:val="24"/>
        </w:rPr>
        <w:t xml:space="preserve"> 117, gestión reunión con subsecretario de </w:t>
      </w:r>
      <w:r w:rsidR="0089001A">
        <w:rPr>
          <w:rFonts w:ascii="Arial" w:hAnsi="Arial" w:cs="Arial"/>
          <w:sz w:val="24"/>
          <w:szCs w:val="24"/>
        </w:rPr>
        <w:t>Protección</w:t>
      </w:r>
      <w:r w:rsidR="00026AC5">
        <w:rPr>
          <w:rFonts w:ascii="Arial" w:hAnsi="Arial" w:cs="Arial"/>
          <w:sz w:val="24"/>
          <w:szCs w:val="24"/>
        </w:rPr>
        <w:t xml:space="preserve"> Ciudadana tema: </w:t>
      </w:r>
      <w:r w:rsidR="0089001A">
        <w:rPr>
          <w:rFonts w:ascii="Arial" w:hAnsi="Arial" w:cs="Arial"/>
          <w:sz w:val="24"/>
          <w:szCs w:val="24"/>
        </w:rPr>
        <w:t>hechos</w:t>
      </w:r>
      <w:r w:rsidR="00940ACB">
        <w:rPr>
          <w:rFonts w:ascii="Arial" w:hAnsi="Arial" w:cs="Arial"/>
          <w:sz w:val="24"/>
          <w:szCs w:val="24"/>
        </w:rPr>
        <w:t xml:space="preserve"> </w:t>
      </w:r>
      <w:r w:rsidR="0089001A">
        <w:rPr>
          <w:rFonts w:ascii="Arial" w:hAnsi="Arial" w:cs="Arial"/>
          <w:sz w:val="24"/>
          <w:szCs w:val="24"/>
        </w:rPr>
        <w:t>vandalismo callejero.</w:t>
      </w:r>
    </w:p>
    <w:p w14:paraId="0F8EB6AB" w14:textId="3D08AB5B" w:rsidR="00910174" w:rsidRPr="00062ACE" w:rsidRDefault="00910174" w:rsidP="00910174">
      <w:pPr>
        <w:spacing w:before="120"/>
        <w:rPr>
          <w:rFonts w:ascii="Arial" w:hAnsi="Arial" w:cs="Arial"/>
          <w:sz w:val="24"/>
          <w:szCs w:val="24"/>
        </w:rPr>
      </w:pPr>
      <w:r w:rsidRPr="005114A3">
        <w:rPr>
          <w:rFonts w:ascii="Arial" w:hAnsi="Arial" w:cs="Arial"/>
          <w:b/>
          <w:sz w:val="24"/>
          <w:szCs w:val="24"/>
          <w:u w:val="single" w:color="000000"/>
        </w:rPr>
        <w:t>Proyectos de Comunicación</w:t>
      </w:r>
    </w:p>
    <w:p w14:paraId="72B86C94" w14:textId="7258D590" w:rsidR="007612FF" w:rsidRPr="006133C2" w:rsidRDefault="00910174" w:rsidP="00EA1AA2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 w:rsidR="00CE700B">
        <w:rPr>
          <w:rFonts w:ascii="Arial" w:hAnsi="Arial" w:cs="Arial"/>
          <w:sz w:val="24"/>
          <w:szCs w:val="24"/>
        </w:rPr>
        <w:t xml:space="preserve"> AJ 116, informe ejecución partidas presupuestarias infraestructura escuelas.</w:t>
      </w:r>
    </w:p>
    <w:p w14:paraId="0F713D90" w14:textId="5DB75761" w:rsidR="009864E9" w:rsidRPr="00176263" w:rsidRDefault="007612FF" w:rsidP="00176263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095C7C">
        <w:rPr>
          <w:rFonts w:ascii="Arial" w:hAnsi="Arial" w:cs="Arial"/>
          <w:sz w:val="24"/>
          <w:szCs w:val="24"/>
        </w:rPr>
        <w:t>LL</w:t>
      </w:r>
      <w:r w:rsidR="00C87D0D">
        <w:rPr>
          <w:rFonts w:ascii="Arial" w:hAnsi="Arial" w:cs="Arial"/>
          <w:sz w:val="24"/>
          <w:szCs w:val="24"/>
        </w:rPr>
        <w:t>A</w:t>
      </w:r>
      <w:r w:rsidR="0089001A">
        <w:rPr>
          <w:rFonts w:ascii="Arial" w:hAnsi="Arial" w:cs="Arial"/>
          <w:sz w:val="24"/>
          <w:szCs w:val="24"/>
        </w:rPr>
        <w:t xml:space="preserve"> 115, informe varios puntos respecto a cajas alimentarias.</w:t>
      </w:r>
    </w:p>
    <w:p w14:paraId="5847632E" w14:textId="4D599166" w:rsidR="00194E15" w:rsidRPr="00765779" w:rsidRDefault="00194E15" w:rsidP="00765779">
      <w:pPr>
        <w:spacing w:before="120"/>
        <w:rPr>
          <w:rFonts w:ascii="Arial" w:hAnsi="Arial" w:cs="Arial"/>
          <w:sz w:val="24"/>
          <w:szCs w:val="24"/>
        </w:rPr>
      </w:pPr>
      <w:r w:rsidRPr="00194E15">
        <w:rPr>
          <w:rFonts w:ascii="Arial" w:hAnsi="Arial" w:cs="Arial"/>
          <w:b/>
          <w:sz w:val="24"/>
          <w:szCs w:val="24"/>
          <w:u w:val="single" w:color="000000"/>
        </w:rPr>
        <w:t xml:space="preserve"> </w:t>
      </w:r>
      <w:r w:rsidRPr="005114A3">
        <w:rPr>
          <w:rFonts w:ascii="Arial" w:hAnsi="Arial" w:cs="Arial"/>
          <w:b/>
          <w:sz w:val="24"/>
          <w:szCs w:val="24"/>
          <w:u w:val="single" w:color="000000"/>
        </w:rPr>
        <w:t>Proyectos de Resolución</w:t>
      </w:r>
      <w:r w:rsidRPr="005114A3">
        <w:rPr>
          <w:rFonts w:ascii="Arial" w:hAnsi="Arial" w:cs="Arial"/>
          <w:b/>
          <w:sz w:val="24"/>
          <w:szCs w:val="24"/>
        </w:rPr>
        <w:t xml:space="preserve"> </w:t>
      </w:r>
    </w:p>
    <w:p w14:paraId="68CB1825" w14:textId="499934E7" w:rsidR="00380309" w:rsidRDefault="00194E15" w:rsidP="00765779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AJ</w:t>
      </w:r>
      <w:r w:rsidR="003F53F6">
        <w:rPr>
          <w:rFonts w:ascii="Arial" w:hAnsi="Arial" w:cs="Arial"/>
          <w:sz w:val="24"/>
          <w:szCs w:val="24"/>
        </w:rPr>
        <w:t xml:space="preserve"> 119, realización </w:t>
      </w:r>
      <w:proofErr w:type="spellStart"/>
      <w:r w:rsidR="003F53F6">
        <w:rPr>
          <w:rFonts w:ascii="Arial" w:hAnsi="Arial" w:cs="Arial"/>
          <w:sz w:val="24"/>
          <w:szCs w:val="24"/>
        </w:rPr>
        <w:t>engransado</w:t>
      </w:r>
      <w:proofErr w:type="spellEnd"/>
      <w:r w:rsidR="003F53F6">
        <w:rPr>
          <w:rFonts w:ascii="Arial" w:hAnsi="Arial" w:cs="Arial"/>
          <w:sz w:val="24"/>
          <w:szCs w:val="24"/>
        </w:rPr>
        <w:t xml:space="preserve"> calle Av. Rivadavia e/ Independencia e I. Malvinas y mejora iluminación. </w:t>
      </w:r>
    </w:p>
    <w:p w14:paraId="50418584" w14:textId="2C1849ED" w:rsidR="00CE700B" w:rsidRDefault="00CE700B" w:rsidP="00176263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7278EA">
        <w:rPr>
          <w:rFonts w:ascii="Arial" w:hAnsi="Arial" w:cs="Arial"/>
          <w:sz w:val="24"/>
          <w:szCs w:val="24"/>
        </w:rPr>
        <w:t xml:space="preserve">AJ </w:t>
      </w:r>
      <w:r>
        <w:rPr>
          <w:rFonts w:ascii="Arial" w:hAnsi="Arial" w:cs="Arial"/>
          <w:sz w:val="24"/>
          <w:szCs w:val="24"/>
        </w:rPr>
        <w:t>118, solución problemática árbol de Av. Rivadavia al 560.</w:t>
      </w:r>
    </w:p>
    <w:p w14:paraId="2870BD72" w14:textId="714D331A" w:rsidR="007278EA" w:rsidRDefault="007278EA" w:rsidP="00176263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TxLF</w:t>
      </w:r>
      <w:proofErr w:type="spellEnd"/>
      <w:r>
        <w:rPr>
          <w:rFonts w:ascii="Arial" w:hAnsi="Arial" w:cs="Arial"/>
          <w:sz w:val="24"/>
          <w:szCs w:val="24"/>
        </w:rPr>
        <w:t xml:space="preserve"> 111, preocupación</w:t>
      </w:r>
      <w:r w:rsidR="0091641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medidas nacionales que afectan estructura del INTA.</w:t>
      </w:r>
    </w:p>
    <w:p w14:paraId="07B12BFD" w14:textId="51B91C55" w:rsidR="006E67C7" w:rsidRPr="00176263" w:rsidRDefault="006E67C7" w:rsidP="00176263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bookmarkStart w:id="0" w:name="_GoBack"/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TxLF</w:t>
      </w:r>
      <w:proofErr w:type="spellEnd"/>
      <w:r w:rsidRPr="00EE701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113, repudio ajuste y desfinanciamiento Hospital Pediatra </w:t>
      </w:r>
      <w:proofErr w:type="spellStart"/>
      <w:r>
        <w:rPr>
          <w:rFonts w:ascii="Arial" w:hAnsi="Arial" w:cs="Arial"/>
          <w:sz w:val="24"/>
          <w:szCs w:val="24"/>
        </w:rPr>
        <w:t>Garrahan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bookmarkEnd w:id="0"/>
    <w:p w14:paraId="0C0C63D2" w14:textId="3B2C817E" w:rsidR="00380309" w:rsidRPr="00380309" w:rsidRDefault="00380309" w:rsidP="00380309">
      <w:pPr>
        <w:spacing w:before="120" w:after="107" w:line="25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380309">
        <w:rPr>
          <w:rFonts w:ascii="Arial" w:hAnsi="Arial" w:cs="Arial"/>
          <w:b/>
          <w:bCs/>
          <w:sz w:val="24"/>
          <w:szCs w:val="24"/>
          <w:u w:val="single"/>
        </w:rPr>
        <w:t>Despachos de Comisiones</w:t>
      </w:r>
    </w:p>
    <w:p w14:paraId="0FF0927F" w14:textId="101B01EE" w:rsidR="00194E15" w:rsidRPr="00380309" w:rsidRDefault="00194E15" w:rsidP="00194E15">
      <w:pPr>
        <w:spacing w:before="120"/>
        <w:rPr>
          <w:rFonts w:ascii="Arial" w:hAnsi="Arial" w:cs="Arial"/>
          <w:sz w:val="24"/>
          <w:szCs w:val="24"/>
        </w:rPr>
      </w:pPr>
      <w:r w:rsidRPr="00380309">
        <w:rPr>
          <w:rFonts w:ascii="Arial" w:hAnsi="Arial" w:cs="Arial"/>
          <w:sz w:val="24"/>
          <w:szCs w:val="24"/>
          <w:u w:val="single"/>
        </w:rPr>
        <w:t>Comisión Plenaria</w:t>
      </w:r>
    </w:p>
    <w:p w14:paraId="0620BE4F" w14:textId="0AE86760" w:rsidR="00643904" w:rsidRDefault="00194E15" w:rsidP="00811A33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 w:rsidR="00811A33">
        <w:rPr>
          <w:rFonts w:ascii="Arial" w:hAnsi="Arial" w:cs="Arial"/>
          <w:sz w:val="24"/>
          <w:szCs w:val="24"/>
        </w:rPr>
        <w:t xml:space="preserve"> LLA 101, P decreto, trabajo preventivo en caminos rurales.</w:t>
      </w:r>
    </w:p>
    <w:p w14:paraId="758E38D0" w14:textId="6120A77F" w:rsidR="00811A33" w:rsidRDefault="00811A33" w:rsidP="00811A33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LLA 84, P decreto, declarar interés legislativo la escuela de polo El Orejano.</w:t>
      </w:r>
    </w:p>
    <w:p w14:paraId="2BA77BA0" w14:textId="5EA283AF" w:rsidR="00811A33" w:rsidRPr="00811A33" w:rsidRDefault="00811A33" w:rsidP="00811A33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AJ 109, </w:t>
      </w:r>
      <w:r w:rsidR="00AB214F">
        <w:rPr>
          <w:rFonts w:ascii="Arial" w:hAnsi="Arial" w:cs="Arial"/>
          <w:sz w:val="24"/>
          <w:szCs w:val="24"/>
        </w:rPr>
        <w:t xml:space="preserve">P resolución, </w:t>
      </w:r>
      <w:proofErr w:type="spellStart"/>
      <w:r w:rsidR="00AB214F">
        <w:rPr>
          <w:rFonts w:ascii="Arial" w:hAnsi="Arial" w:cs="Arial"/>
          <w:sz w:val="24"/>
          <w:szCs w:val="24"/>
        </w:rPr>
        <w:t>modif</w:t>
      </w:r>
      <w:proofErr w:type="spellEnd"/>
      <w:r w:rsidR="00AB214F">
        <w:rPr>
          <w:rFonts w:ascii="Arial" w:hAnsi="Arial" w:cs="Arial"/>
          <w:sz w:val="24"/>
          <w:szCs w:val="24"/>
        </w:rPr>
        <w:t xml:space="preserve"> art. 12° de ley 6982.</w:t>
      </w:r>
    </w:p>
    <w:p w14:paraId="0D502951" w14:textId="3F0836B9" w:rsidR="0068212E" w:rsidRDefault="0068212E" w:rsidP="0068212E">
      <w:pPr>
        <w:spacing w:before="120" w:line="25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58240" behindDoc="0" locked="0" layoutInCell="1" allowOverlap="1" wp14:anchorId="4D93EBD7" wp14:editId="2F833FFA">
            <wp:simplePos x="0" y="0"/>
            <wp:positionH relativeFrom="margin">
              <wp:align>center</wp:align>
            </wp:positionH>
            <wp:positionV relativeFrom="paragraph">
              <wp:posOffset>239336</wp:posOffset>
            </wp:positionV>
            <wp:extent cx="5580952" cy="1066667"/>
            <wp:effectExtent l="0" t="0" r="1270" b="635"/>
            <wp:wrapThrough wrapText="bothSides">
              <wp:wrapPolygon edited="0">
                <wp:start x="0" y="0"/>
                <wp:lineTo x="0" y="21227"/>
                <wp:lineTo x="21531" y="21227"/>
                <wp:lineTo x="21531" y="0"/>
                <wp:lineTo x="0" y="0"/>
              </wp:wrapPolygon>
            </wp:wrapThrough>
            <wp:docPr id="9208213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82130" name="Imagen 9208213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952" cy="10666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8212E" w:rsidSect="00A95C97">
      <w:headerReference w:type="default" r:id="rId9"/>
      <w:pgSz w:w="12240" w:h="20160" w:code="5"/>
      <w:pgMar w:top="2410" w:right="1418" w:bottom="1134" w:left="1701" w:header="709" w:footer="3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B28813" w14:textId="77777777" w:rsidR="00CF45D5" w:rsidRDefault="00CF45D5" w:rsidP="00552CC2">
      <w:r>
        <w:separator/>
      </w:r>
    </w:p>
  </w:endnote>
  <w:endnote w:type="continuationSeparator" w:id="0">
    <w:p w14:paraId="0FAAAD11" w14:textId="77777777" w:rsidR="00CF45D5" w:rsidRDefault="00CF45D5" w:rsidP="00552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70A1E7" w14:textId="77777777" w:rsidR="00CF45D5" w:rsidRDefault="00CF45D5" w:rsidP="00552CC2">
      <w:r>
        <w:separator/>
      </w:r>
    </w:p>
  </w:footnote>
  <w:footnote w:type="continuationSeparator" w:id="0">
    <w:p w14:paraId="1E82BAF6" w14:textId="77777777" w:rsidR="00CF45D5" w:rsidRDefault="00CF45D5" w:rsidP="00552C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7022EC" w14:textId="77777777" w:rsidR="00031D3C" w:rsidRDefault="00031D3C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3B36D6E6" wp14:editId="41DF10D1">
          <wp:simplePos x="0" y="0"/>
          <wp:positionH relativeFrom="column">
            <wp:posOffset>-269875</wp:posOffset>
          </wp:positionH>
          <wp:positionV relativeFrom="paragraph">
            <wp:posOffset>-93345</wp:posOffset>
          </wp:positionV>
          <wp:extent cx="1327785" cy="1105535"/>
          <wp:effectExtent l="0" t="0" r="5715" b="0"/>
          <wp:wrapThrough wrapText="bothSides">
            <wp:wrapPolygon edited="0">
              <wp:start x="0" y="0"/>
              <wp:lineTo x="0" y="21215"/>
              <wp:lineTo x="21383" y="21215"/>
              <wp:lineTo x="21383" y="0"/>
              <wp:lineTo x="0" y="0"/>
            </wp:wrapPolygon>
          </wp:wrapThrough>
          <wp:docPr id="1827862248" name="0 Imagen" descr="ESCUDO HC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ESCUDO HCD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785" cy="110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32B03"/>
    <w:multiLevelType w:val="hybridMultilevel"/>
    <w:tmpl w:val="B15A6214"/>
    <w:lvl w:ilvl="0" w:tplc="209EBE1A">
      <w:start w:val="4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DAC05E">
      <w:start w:val="1"/>
      <w:numFmt w:val="lowerLetter"/>
      <w:lvlText w:val="%2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2C698A">
      <w:start w:val="1"/>
      <w:numFmt w:val="lowerRoman"/>
      <w:lvlText w:val="%3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04FC5A">
      <w:start w:val="1"/>
      <w:numFmt w:val="decimal"/>
      <w:lvlText w:val="%4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8ECAAA">
      <w:start w:val="1"/>
      <w:numFmt w:val="lowerLetter"/>
      <w:lvlText w:val="%5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44280C">
      <w:start w:val="1"/>
      <w:numFmt w:val="lowerRoman"/>
      <w:lvlText w:val="%6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48B71A">
      <w:start w:val="1"/>
      <w:numFmt w:val="decimal"/>
      <w:lvlText w:val="%7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9A2BFE">
      <w:start w:val="1"/>
      <w:numFmt w:val="lowerLetter"/>
      <w:lvlText w:val="%8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861A3C">
      <w:start w:val="1"/>
      <w:numFmt w:val="lowerRoman"/>
      <w:lvlText w:val="%9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22D1C3E"/>
    <w:multiLevelType w:val="hybridMultilevel"/>
    <w:tmpl w:val="4C46748A"/>
    <w:lvl w:ilvl="0" w:tplc="72F0E7A8">
      <w:start w:val="1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30592A">
      <w:start w:val="1"/>
      <w:numFmt w:val="lowerLetter"/>
      <w:lvlText w:val="%2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DE73CE">
      <w:start w:val="1"/>
      <w:numFmt w:val="lowerRoman"/>
      <w:lvlText w:val="%3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581FCA">
      <w:start w:val="1"/>
      <w:numFmt w:val="decimal"/>
      <w:lvlText w:val="%4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E4DAA6">
      <w:start w:val="1"/>
      <w:numFmt w:val="lowerLetter"/>
      <w:lvlText w:val="%5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7454E6">
      <w:start w:val="1"/>
      <w:numFmt w:val="lowerRoman"/>
      <w:lvlText w:val="%6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1658F4">
      <w:start w:val="1"/>
      <w:numFmt w:val="decimal"/>
      <w:lvlText w:val="%7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ECF3DA">
      <w:start w:val="1"/>
      <w:numFmt w:val="lowerLetter"/>
      <w:lvlText w:val="%8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64D086">
      <w:start w:val="1"/>
      <w:numFmt w:val="lowerRoman"/>
      <w:lvlText w:val="%9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BAB46D0"/>
    <w:multiLevelType w:val="hybridMultilevel"/>
    <w:tmpl w:val="76F87136"/>
    <w:lvl w:ilvl="0" w:tplc="D7EC33B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767834"/>
    <w:multiLevelType w:val="hybridMultilevel"/>
    <w:tmpl w:val="8704149A"/>
    <w:lvl w:ilvl="0" w:tplc="CBEE0540">
      <w:start w:val="6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B8D782">
      <w:start w:val="1"/>
      <w:numFmt w:val="lowerLetter"/>
      <w:lvlText w:val="%2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8CF87C">
      <w:start w:val="1"/>
      <w:numFmt w:val="lowerRoman"/>
      <w:lvlText w:val="%3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B8C982">
      <w:start w:val="1"/>
      <w:numFmt w:val="decimal"/>
      <w:lvlText w:val="%4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DE5E6E">
      <w:start w:val="1"/>
      <w:numFmt w:val="lowerLetter"/>
      <w:lvlText w:val="%5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F86B28">
      <w:start w:val="1"/>
      <w:numFmt w:val="lowerRoman"/>
      <w:lvlText w:val="%6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34BFC4">
      <w:start w:val="1"/>
      <w:numFmt w:val="decimal"/>
      <w:lvlText w:val="%7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A462F0">
      <w:start w:val="1"/>
      <w:numFmt w:val="lowerLetter"/>
      <w:lvlText w:val="%8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FEBA76">
      <w:start w:val="1"/>
      <w:numFmt w:val="lowerRoman"/>
      <w:lvlText w:val="%9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C4C4635"/>
    <w:multiLevelType w:val="hybridMultilevel"/>
    <w:tmpl w:val="65560DCE"/>
    <w:lvl w:ilvl="0" w:tplc="0452F754">
      <w:start w:val="10"/>
      <w:numFmt w:val="decimal"/>
      <w:lvlText w:val="%1."/>
      <w:lvlJc w:val="left"/>
      <w:pPr>
        <w:ind w:left="4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D25AA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92813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ECE22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28936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EEA4B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0CC27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C8296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C4715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EE6167D"/>
    <w:multiLevelType w:val="hybridMultilevel"/>
    <w:tmpl w:val="D488DDA6"/>
    <w:lvl w:ilvl="0" w:tplc="C75A6722">
      <w:start w:val="1"/>
      <w:numFmt w:val="decimal"/>
      <w:lvlText w:val="%1."/>
      <w:lvlJc w:val="right"/>
      <w:pPr>
        <w:tabs>
          <w:tab w:val="num" w:pos="340"/>
        </w:tabs>
        <w:ind w:left="340" w:hanging="113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AF4"/>
    <w:rsid w:val="0000032B"/>
    <w:rsid w:val="0000038B"/>
    <w:rsid w:val="000018E0"/>
    <w:rsid w:val="00002380"/>
    <w:rsid w:val="00002762"/>
    <w:rsid w:val="0000300A"/>
    <w:rsid w:val="00003B80"/>
    <w:rsid w:val="0000733A"/>
    <w:rsid w:val="0001164A"/>
    <w:rsid w:val="0001339B"/>
    <w:rsid w:val="00015CB7"/>
    <w:rsid w:val="000175D1"/>
    <w:rsid w:val="00022968"/>
    <w:rsid w:val="0002304C"/>
    <w:rsid w:val="00025C3D"/>
    <w:rsid w:val="00026AC5"/>
    <w:rsid w:val="00026C70"/>
    <w:rsid w:val="00027B55"/>
    <w:rsid w:val="00031D3C"/>
    <w:rsid w:val="000356F2"/>
    <w:rsid w:val="00035D1C"/>
    <w:rsid w:val="00036287"/>
    <w:rsid w:val="0003702A"/>
    <w:rsid w:val="00037C9C"/>
    <w:rsid w:val="00040F04"/>
    <w:rsid w:val="000411BC"/>
    <w:rsid w:val="0004120B"/>
    <w:rsid w:val="00042FCA"/>
    <w:rsid w:val="0004324B"/>
    <w:rsid w:val="00045AFA"/>
    <w:rsid w:val="000460F5"/>
    <w:rsid w:val="00046347"/>
    <w:rsid w:val="000465FD"/>
    <w:rsid w:val="00046829"/>
    <w:rsid w:val="00046A56"/>
    <w:rsid w:val="000502A4"/>
    <w:rsid w:val="00050EEB"/>
    <w:rsid w:val="00052C19"/>
    <w:rsid w:val="00060E31"/>
    <w:rsid w:val="00062818"/>
    <w:rsid w:val="00062824"/>
    <w:rsid w:val="00062ACE"/>
    <w:rsid w:val="0006399A"/>
    <w:rsid w:val="00065562"/>
    <w:rsid w:val="00065F7F"/>
    <w:rsid w:val="0007078A"/>
    <w:rsid w:val="00071658"/>
    <w:rsid w:val="00073CA6"/>
    <w:rsid w:val="000748E0"/>
    <w:rsid w:val="00076805"/>
    <w:rsid w:val="00076B8E"/>
    <w:rsid w:val="00077238"/>
    <w:rsid w:val="000803CC"/>
    <w:rsid w:val="0008783F"/>
    <w:rsid w:val="00087F6D"/>
    <w:rsid w:val="00090C86"/>
    <w:rsid w:val="00095C7C"/>
    <w:rsid w:val="000961DC"/>
    <w:rsid w:val="00096CF3"/>
    <w:rsid w:val="000A33A8"/>
    <w:rsid w:val="000A6D49"/>
    <w:rsid w:val="000A7268"/>
    <w:rsid w:val="000A7A0F"/>
    <w:rsid w:val="000B0827"/>
    <w:rsid w:val="000B3D66"/>
    <w:rsid w:val="000B5D9F"/>
    <w:rsid w:val="000B6A4E"/>
    <w:rsid w:val="000B7091"/>
    <w:rsid w:val="000C3086"/>
    <w:rsid w:val="000C48E3"/>
    <w:rsid w:val="000C4BE5"/>
    <w:rsid w:val="000C63CA"/>
    <w:rsid w:val="000D02D9"/>
    <w:rsid w:val="000D0A93"/>
    <w:rsid w:val="000D0C3A"/>
    <w:rsid w:val="000D2644"/>
    <w:rsid w:val="000D2D8F"/>
    <w:rsid w:val="000D4D89"/>
    <w:rsid w:val="000D6128"/>
    <w:rsid w:val="000D6196"/>
    <w:rsid w:val="000E7B40"/>
    <w:rsid w:val="000F10DB"/>
    <w:rsid w:val="000F331F"/>
    <w:rsid w:val="000F56FA"/>
    <w:rsid w:val="000F6A55"/>
    <w:rsid w:val="000F7C4C"/>
    <w:rsid w:val="001042FF"/>
    <w:rsid w:val="001060CF"/>
    <w:rsid w:val="001104C7"/>
    <w:rsid w:val="00110E0C"/>
    <w:rsid w:val="00110F44"/>
    <w:rsid w:val="001122AA"/>
    <w:rsid w:val="0011246A"/>
    <w:rsid w:val="001129C5"/>
    <w:rsid w:val="00112E04"/>
    <w:rsid w:val="001134B9"/>
    <w:rsid w:val="00114562"/>
    <w:rsid w:val="001145E8"/>
    <w:rsid w:val="00115A1E"/>
    <w:rsid w:val="00115A40"/>
    <w:rsid w:val="00115D03"/>
    <w:rsid w:val="00116EC7"/>
    <w:rsid w:val="001206A9"/>
    <w:rsid w:val="00121260"/>
    <w:rsid w:val="001212B6"/>
    <w:rsid w:val="00121330"/>
    <w:rsid w:val="001218B3"/>
    <w:rsid w:val="001238BD"/>
    <w:rsid w:val="00123BF1"/>
    <w:rsid w:val="00123CB7"/>
    <w:rsid w:val="00124965"/>
    <w:rsid w:val="00127524"/>
    <w:rsid w:val="001322E7"/>
    <w:rsid w:val="001347E4"/>
    <w:rsid w:val="001359E8"/>
    <w:rsid w:val="001362F1"/>
    <w:rsid w:val="001374AA"/>
    <w:rsid w:val="00137C9D"/>
    <w:rsid w:val="00142321"/>
    <w:rsid w:val="0014281D"/>
    <w:rsid w:val="00144941"/>
    <w:rsid w:val="001467EC"/>
    <w:rsid w:val="0014688C"/>
    <w:rsid w:val="00146942"/>
    <w:rsid w:val="00146B99"/>
    <w:rsid w:val="00147EAE"/>
    <w:rsid w:val="0015036B"/>
    <w:rsid w:val="00152962"/>
    <w:rsid w:val="00156D7B"/>
    <w:rsid w:val="00160CD1"/>
    <w:rsid w:val="00163871"/>
    <w:rsid w:val="001666DE"/>
    <w:rsid w:val="00167A06"/>
    <w:rsid w:val="00167C4E"/>
    <w:rsid w:val="001720B0"/>
    <w:rsid w:val="00172D52"/>
    <w:rsid w:val="00175AB3"/>
    <w:rsid w:val="00176263"/>
    <w:rsid w:val="00176594"/>
    <w:rsid w:val="00176A51"/>
    <w:rsid w:val="00180CAB"/>
    <w:rsid w:val="0019164B"/>
    <w:rsid w:val="0019434D"/>
    <w:rsid w:val="001944A7"/>
    <w:rsid w:val="00194E15"/>
    <w:rsid w:val="00195281"/>
    <w:rsid w:val="0019583D"/>
    <w:rsid w:val="00197E4C"/>
    <w:rsid w:val="00197F3E"/>
    <w:rsid w:val="001A0AC1"/>
    <w:rsid w:val="001A0F84"/>
    <w:rsid w:val="001A207D"/>
    <w:rsid w:val="001A229D"/>
    <w:rsid w:val="001A4025"/>
    <w:rsid w:val="001A4B3B"/>
    <w:rsid w:val="001A56DA"/>
    <w:rsid w:val="001A6748"/>
    <w:rsid w:val="001B12FE"/>
    <w:rsid w:val="001B1BAD"/>
    <w:rsid w:val="001B1DD5"/>
    <w:rsid w:val="001B2483"/>
    <w:rsid w:val="001B302B"/>
    <w:rsid w:val="001B4D11"/>
    <w:rsid w:val="001B5BF0"/>
    <w:rsid w:val="001B5EEE"/>
    <w:rsid w:val="001B73E9"/>
    <w:rsid w:val="001C0486"/>
    <w:rsid w:val="001C2902"/>
    <w:rsid w:val="001C2CA9"/>
    <w:rsid w:val="001C3AF0"/>
    <w:rsid w:val="001C45A5"/>
    <w:rsid w:val="001D0B63"/>
    <w:rsid w:val="001D1907"/>
    <w:rsid w:val="001D3E3A"/>
    <w:rsid w:val="001D45E6"/>
    <w:rsid w:val="001D5029"/>
    <w:rsid w:val="001D5BDA"/>
    <w:rsid w:val="001E0CB2"/>
    <w:rsid w:val="001E12BC"/>
    <w:rsid w:val="001E146D"/>
    <w:rsid w:val="001E2717"/>
    <w:rsid w:val="001E2D49"/>
    <w:rsid w:val="001E3A27"/>
    <w:rsid w:val="001E5124"/>
    <w:rsid w:val="001E519A"/>
    <w:rsid w:val="001F152F"/>
    <w:rsid w:val="001F1D9B"/>
    <w:rsid w:val="001F21FB"/>
    <w:rsid w:val="001F357E"/>
    <w:rsid w:val="001F613D"/>
    <w:rsid w:val="002015FD"/>
    <w:rsid w:val="00202E1B"/>
    <w:rsid w:val="00205082"/>
    <w:rsid w:val="002054B8"/>
    <w:rsid w:val="00205CB0"/>
    <w:rsid w:val="00206225"/>
    <w:rsid w:val="00210811"/>
    <w:rsid w:val="0021103A"/>
    <w:rsid w:val="00211501"/>
    <w:rsid w:val="0021555E"/>
    <w:rsid w:val="00215C4C"/>
    <w:rsid w:val="00215D6B"/>
    <w:rsid w:val="00217CEF"/>
    <w:rsid w:val="002206C1"/>
    <w:rsid w:val="002210D5"/>
    <w:rsid w:val="00221B63"/>
    <w:rsid w:val="00221E3D"/>
    <w:rsid w:val="00222F08"/>
    <w:rsid w:val="00226772"/>
    <w:rsid w:val="00226ADE"/>
    <w:rsid w:val="00226B5A"/>
    <w:rsid w:val="002309CB"/>
    <w:rsid w:val="00231F81"/>
    <w:rsid w:val="002322CF"/>
    <w:rsid w:val="002330CB"/>
    <w:rsid w:val="00233F8C"/>
    <w:rsid w:val="002345DD"/>
    <w:rsid w:val="00235073"/>
    <w:rsid w:val="00236D2D"/>
    <w:rsid w:val="002375B9"/>
    <w:rsid w:val="00240386"/>
    <w:rsid w:val="00240A57"/>
    <w:rsid w:val="002413CE"/>
    <w:rsid w:val="00242240"/>
    <w:rsid w:val="0024391C"/>
    <w:rsid w:val="00243F93"/>
    <w:rsid w:val="00244423"/>
    <w:rsid w:val="00247548"/>
    <w:rsid w:val="002517CF"/>
    <w:rsid w:val="0025281B"/>
    <w:rsid w:val="00253143"/>
    <w:rsid w:val="00255575"/>
    <w:rsid w:val="00257E31"/>
    <w:rsid w:val="002605F4"/>
    <w:rsid w:val="00261644"/>
    <w:rsid w:val="00261904"/>
    <w:rsid w:val="0026233B"/>
    <w:rsid w:val="00264BE3"/>
    <w:rsid w:val="002653D4"/>
    <w:rsid w:val="00266C24"/>
    <w:rsid w:val="002700BE"/>
    <w:rsid w:val="00272688"/>
    <w:rsid w:val="0027408F"/>
    <w:rsid w:val="00274B5D"/>
    <w:rsid w:val="00275F17"/>
    <w:rsid w:val="00281F06"/>
    <w:rsid w:val="002823F8"/>
    <w:rsid w:val="0028304A"/>
    <w:rsid w:val="00283ACF"/>
    <w:rsid w:val="00285FCF"/>
    <w:rsid w:val="00287AF4"/>
    <w:rsid w:val="00290C6D"/>
    <w:rsid w:val="00291CBA"/>
    <w:rsid w:val="00292AE5"/>
    <w:rsid w:val="00294150"/>
    <w:rsid w:val="0029569C"/>
    <w:rsid w:val="002958B1"/>
    <w:rsid w:val="00295DA0"/>
    <w:rsid w:val="00297262"/>
    <w:rsid w:val="002A0456"/>
    <w:rsid w:val="002A4B74"/>
    <w:rsid w:val="002A5CFE"/>
    <w:rsid w:val="002A5D5E"/>
    <w:rsid w:val="002A6550"/>
    <w:rsid w:val="002A65F0"/>
    <w:rsid w:val="002A6B4B"/>
    <w:rsid w:val="002A73A6"/>
    <w:rsid w:val="002B0891"/>
    <w:rsid w:val="002B0CEF"/>
    <w:rsid w:val="002B1EC1"/>
    <w:rsid w:val="002B5CBF"/>
    <w:rsid w:val="002B6CAF"/>
    <w:rsid w:val="002C25AA"/>
    <w:rsid w:val="002C284A"/>
    <w:rsid w:val="002C3CFD"/>
    <w:rsid w:val="002C44F3"/>
    <w:rsid w:val="002C4F3A"/>
    <w:rsid w:val="002C521F"/>
    <w:rsid w:val="002C772F"/>
    <w:rsid w:val="002D036C"/>
    <w:rsid w:val="002D07B7"/>
    <w:rsid w:val="002D0DD7"/>
    <w:rsid w:val="002D1699"/>
    <w:rsid w:val="002D2036"/>
    <w:rsid w:val="002D25DA"/>
    <w:rsid w:val="002D2976"/>
    <w:rsid w:val="002D3056"/>
    <w:rsid w:val="002D459F"/>
    <w:rsid w:val="002D4D5F"/>
    <w:rsid w:val="002D4F2F"/>
    <w:rsid w:val="002D7977"/>
    <w:rsid w:val="002D7E31"/>
    <w:rsid w:val="002E09FB"/>
    <w:rsid w:val="002E0E9E"/>
    <w:rsid w:val="002E1A73"/>
    <w:rsid w:val="002E1E50"/>
    <w:rsid w:val="002E2AA5"/>
    <w:rsid w:val="002E4168"/>
    <w:rsid w:val="002F001B"/>
    <w:rsid w:val="002F3D25"/>
    <w:rsid w:val="002F4937"/>
    <w:rsid w:val="002F695C"/>
    <w:rsid w:val="002F6E73"/>
    <w:rsid w:val="003001EB"/>
    <w:rsid w:val="00300975"/>
    <w:rsid w:val="0030110F"/>
    <w:rsid w:val="00301654"/>
    <w:rsid w:val="00302089"/>
    <w:rsid w:val="00303DA0"/>
    <w:rsid w:val="00304143"/>
    <w:rsid w:val="00310407"/>
    <w:rsid w:val="00311173"/>
    <w:rsid w:val="00313CDE"/>
    <w:rsid w:val="0031559D"/>
    <w:rsid w:val="0031578D"/>
    <w:rsid w:val="003159FF"/>
    <w:rsid w:val="00317C52"/>
    <w:rsid w:val="0032019E"/>
    <w:rsid w:val="00320B13"/>
    <w:rsid w:val="00321679"/>
    <w:rsid w:val="0032375D"/>
    <w:rsid w:val="00324C52"/>
    <w:rsid w:val="00324D04"/>
    <w:rsid w:val="00325019"/>
    <w:rsid w:val="00326878"/>
    <w:rsid w:val="003276B1"/>
    <w:rsid w:val="00332D2C"/>
    <w:rsid w:val="003336A0"/>
    <w:rsid w:val="00335B8F"/>
    <w:rsid w:val="00336E78"/>
    <w:rsid w:val="003376C4"/>
    <w:rsid w:val="00337BAD"/>
    <w:rsid w:val="00345DB6"/>
    <w:rsid w:val="0034614C"/>
    <w:rsid w:val="0034645E"/>
    <w:rsid w:val="00346E1F"/>
    <w:rsid w:val="0034798C"/>
    <w:rsid w:val="003546FE"/>
    <w:rsid w:val="00356816"/>
    <w:rsid w:val="0035792D"/>
    <w:rsid w:val="00357B68"/>
    <w:rsid w:val="00360008"/>
    <w:rsid w:val="00360D1E"/>
    <w:rsid w:val="00361429"/>
    <w:rsid w:val="0036436D"/>
    <w:rsid w:val="00364D9C"/>
    <w:rsid w:val="00366097"/>
    <w:rsid w:val="00366CEE"/>
    <w:rsid w:val="00367FB7"/>
    <w:rsid w:val="00370582"/>
    <w:rsid w:val="00371DC5"/>
    <w:rsid w:val="00372B81"/>
    <w:rsid w:val="00373385"/>
    <w:rsid w:val="003737F4"/>
    <w:rsid w:val="00376C34"/>
    <w:rsid w:val="00377A66"/>
    <w:rsid w:val="00380309"/>
    <w:rsid w:val="00381979"/>
    <w:rsid w:val="00382180"/>
    <w:rsid w:val="00382449"/>
    <w:rsid w:val="0038393A"/>
    <w:rsid w:val="0038546E"/>
    <w:rsid w:val="00385F90"/>
    <w:rsid w:val="003866C5"/>
    <w:rsid w:val="00386DBE"/>
    <w:rsid w:val="00386FEB"/>
    <w:rsid w:val="00390985"/>
    <w:rsid w:val="00392019"/>
    <w:rsid w:val="00392E23"/>
    <w:rsid w:val="00392ECA"/>
    <w:rsid w:val="003964BB"/>
    <w:rsid w:val="00396E45"/>
    <w:rsid w:val="00397D3D"/>
    <w:rsid w:val="003A0FD0"/>
    <w:rsid w:val="003A3315"/>
    <w:rsid w:val="003A35EF"/>
    <w:rsid w:val="003A4AD3"/>
    <w:rsid w:val="003A7A6C"/>
    <w:rsid w:val="003B146C"/>
    <w:rsid w:val="003B20E7"/>
    <w:rsid w:val="003B2833"/>
    <w:rsid w:val="003B324F"/>
    <w:rsid w:val="003B32CB"/>
    <w:rsid w:val="003B3ADD"/>
    <w:rsid w:val="003B45B6"/>
    <w:rsid w:val="003B4968"/>
    <w:rsid w:val="003B6861"/>
    <w:rsid w:val="003B7510"/>
    <w:rsid w:val="003B7837"/>
    <w:rsid w:val="003C1F46"/>
    <w:rsid w:val="003C4037"/>
    <w:rsid w:val="003C478D"/>
    <w:rsid w:val="003C77FF"/>
    <w:rsid w:val="003C7E2A"/>
    <w:rsid w:val="003D05AF"/>
    <w:rsid w:val="003D0911"/>
    <w:rsid w:val="003D097D"/>
    <w:rsid w:val="003E0628"/>
    <w:rsid w:val="003E3F90"/>
    <w:rsid w:val="003E7823"/>
    <w:rsid w:val="003F05CF"/>
    <w:rsid w:val="003F46F1"/>
    <w:rsid w:val="003F47F0"/>
    <w:rsid w:val="003F4CF6"/>
    <w:rsid w:val="003F53F6"/>
    <w:rsid w:val="003F7DEB"/>
    <w:rsid w:val="004001F6"/>
    <w:rsid w:val="00401AC6"/>
    <w:rsid w:val="00401B91"/>
    <w:rsid w:val="00406251"/>
    <w:rsid w:val="00406666"/>
    <w:rsid w:val="0040788B"/>
    <w:rsid w:val="004110CD"/>
    <w:rsid w:val="00412EE1"/>
    <w:rsid w:val="004143A6"/>
    <w:rsid w:val="00416DD2"/>
    <w:rsid w:val="00421171"/>
    <w:rsid w:val="0042237D"/>
    <w:rsid w:val="00425EFF"/>
    <w:rsid w:val="00426AF3"/>
    <w:rsid w:val="00426F68"/>
    <w:rsid w:val="00427218"/>
    <w:rsid w:val="004277BD"/>
    <w:rsid w:val="00427A40"/>
    <w:rsid w:val="00427E39"/>
    <w:rsid w:val="00427F86"/>
    <w:rsid w:val="00430571"/>
    <w:rsid w:val="004325F8"/>
    <w:rsid w:val="00432A7F"/>
    <w:rsid w:val="004343F0"/>
    <w:rsid w:val="004346E3"/>
    <w:rsid w:val="00434CDE"/>
    <w:rsid w:val="00435C08"/>
    <w:rsid w:val="00437BEC"/>
    <w:rsid w:val="00440A5C"/>
    <w:rsid w:val="00440EFF"/>
    <w:rsid w:val="0044448D"/>
    <w:rsid w:val="00451A5C"/>
    <w:rsid w:val="004524D4"/>
    <w:rsid w:val="004526DD"/>
    <w:rsid w:val="00455F63"/>
    <w:rsid w:val="004565CA"/>
    <w:rsid w:val="00461C5B"/>
    <w:rsid w:val="00466049"/>
    <w:rsid w:val="0046732B"/>
    <w:rsid w:val="004714B5"/>
    <w:rsid w:val="0047313F"/>
    <w:rsid w:val="00473C43"/>
    <w:rsid w:val="00474366"/>
    <w:rsid w:val="00474606"/>
    <w:rsid w:val="00475854"/>
    <w:rsid w:val="0048010C"/>
    <w:rsid w:val="00483243"/>
    <w:rsid w:val="00483EAF"/>
    <w:rsid w:val="00486EA7"/>
    <w:rsid w:val="004870C1"/>
    <w:rsid w:val="00490F40"/>
    <w:rsid w:val="00492737"/>
    <w:rsid w:val="00492F27"/>
    <w:rsid w:val="00493811"/>
    <w:rsid w:val="00493998"/>
    <w:rsid w:val="00494966"/>
    <w:rsid w:val="004951C0"/>
    <w:rsid w:val="00496781"/>
    <w:rsid w:val="00497BD9"/>
    <w:rsid w:val="004A0470"/>
    <w:rsid w:val="004A0A25"/>
    <w:rsid w:val="004A1BA4"/>
    <w:rsid w:val="004A2BCA"/>
    <w:rsid w:val="004A50A5"/>
    <w:rsid w:val="004A5200"/>
    <w:rsid w:val="004A586D"/>
    <w:rsid w:val="004B0D11"/>
    <w:rsid w:val="004B1154"/>
    <w:rsid w:val="004B1F9C"/>
    <w:rsid w:val="004B37C8"/>
    <w:rsid w:val="004B50B7"/>
    <w:rsid w:val="004B5F13"/>
    <w:rsid w:val="004C17CB"/>
    <w:rsid w:val="004C2189"/>
    <w:rsid w:val="004C2F12"/>
    <w:rsid w:val="004C48BA"/>
    <w:rsid w:val="004C684B"/>
    <w:rsid w:val="004C7C2B"/>
    <w:rsid w:val="004D080B"/>
    <w:rsid w:val="004D38CD"/>
    <w:rsid w:val="004D5389"/>
    <w:rsid w:val="004D77E9"/>
    <w:rsid w:val="004E07A4"/>
    <w:rsid w:val="004E0E8A"/>
    <w:rsid w:val="004E1891"/>
    <w:rsid w:val="004E69F6"/>
    <w:rsid w:val="004E7244"/>
    <w:rsid w:val="004F0750"/>
    <w:rsid w:val="004F0F55"/>
    <w:rsid w:val="004F14D4"/>
    <w:rsid w:val="004F168A"/>
    <w:rsid w:val="004F268E"/>
    <w:rsid w:val="004F551C"/>
    <w:rsid w:val="004F5AEF"/>
    <w:rsid w:val="004F66A9"/>
    <w:rsid w:val="004F758C"/>
    <w:rsid w:val="004F79C4"/>
    <w:rsid w:val="00500293"/>
    <w:rsid w:val="0050086C"/>
    <w:rsid w:val="0050101D"/>
    <w:rsid w:val="00501F1A"/>
    <w:rsid w:val="005031F8"/>
    <w:rsid w:val="005037F0"/>
    <w:rsid w:val="00503CDA"/>
    <w:rsid w:val="00504BA1"/>
    <w:rsid w:val="0050764E"/>
    <w:rsid w:val="005105DE"/>
    <w:rsid w:val="005114A3"/>
    <w:rsid w:val="0051163F"/>
    <w:rsid w:val="00513136"/>
    <w:rsid w:val="00513D21"/>
    <w:rsid w:val="0051548F"/>
    <w:rsid w:val="00516B01"/>
    <w:rsid w:val="00517530"/>
    <w:rsid w:val="00520655"/>
    <w:rsid w:val="0052075A"/>
    <w:rsid w:val="00521FE4"/>
    <w:rsid w:val="0052416C"/>
    <w:rsid w:val="005249A2"/>
    <w:rsid w:val="00525916"/>
    <w:rsid w:val="00526ED5"/>
    <w:rsid w:val="005309CB"/>
    <w:rsid w:val="00533BC3"/>
    <w:rsid w:val="0053652E"/>
    <w:rsid w:val="0053658D"/>
    <w:rsid w:val="005429D8"/>
    <w:rsid w:val="00546F4E"/>
    <w:rsid w:val="00550CF9"/>
    <w:rsid w:val="00551FAB"/>
    <w:rsid w:val="00552295"/>
    <w:rsid w:val="00552CC2"/>
    <w:rsid w:val="00552D98"/>
    <w:rsid w:val="005531D0"/>
    <w:rsid w:val="005538CF"/>
    <w:rsid w:val="005549BC"/>
    <w:rsid w:val="00560D6C"/>
    <w:rsid w:val="00561861"/>
    <w:rsid w:val="00561F94"/>
    <w:rsid w:val="00562233"/>
    <w:rsid w:val="00565661"/>
    <w:rsid w:val="005665D4"/>
    <w:rsid w:val="005666A3"/>
    <w:rsid w:val="00566B31"/>
    <w:rsid w:val="005705BC"/>
    <w:rsid w:val="005708C9"/>
    <w:rsid w:val="00573240"/>
    <w:rsid w:val="00573250"/>
    <w:rsid w:val="005753D1"/>
    <w:rsid w:val="005755CA"/>
    <w:rsid w:val="00576F80"/>
    <w:rsid w:val="00580192"/>
    <w:rsid w:val="0058151D"/>
    <w:rsid w:val="00582374"/>
    <w:rsid w:val="00582EE8"/>
    <w:rsid w:val="005874D0"/>
    <w:rsid w:val="0059001C"/>
    <w:rsid w:val="00591D59"/>
    <w:rsid w:val="0059274D"/>
    <w:rsid w:val="00592BFF"/>
    <w:rsid w:val="00592C88"/>
    <w:rsid w:val="00594F67"/>
    <w:rsid w:val="00596731"/>
    <w:rsid w:val="00596C57"/>
    <w:rsid w:val="005A024B"/>
    <w:rsid w:val="005A24F7"/>
    <w:rsid w:val="005A4170"/>
    <w:rsid w:val="005A5F9A"/>
    <w:rsid w:val="005A5FFA"/>
    <w:rsid w:val="005A6E9F"/>
    <w:rsid w:val="005B1248"/>
    <w:rsid w:val="005B2E4C"/>
    <w:rsid w:val="005B3AD3"/>
    <w:rsid w:val="005B3EC6"/>
    <w:rsid w:val="005B4768"/>
    <w:rsid w:val="005B4C90"/>
    <w:rsid w:val="005B54C8"/>
    <w:rsid w:val="005B65C2"/>
    <w:rsid w:val="005C64A9"/>
    <w:rsid w:val="005C6ACD"/>
    <w:rsid w:val="005C6B72"/>
    <w:rsid w:val="005C6F49"/>
    <w:rsid w:val="005D11DD"/>
    <w:rsid w:val="005D188B"/>
    <w:rsid w:val="005D334B"/>
    <w:rsid w:val="005D3E15"/>
    <w:rsid w:val="005D4D5A"/>
    <w:rsid w:val="005D4DA6"/>
    <w:rsid w:val="005D6A22"/>
    <w:rsid w:val="005E06D6"/>
    <w:rsid w:val="005E19E4"/>
    <w:rsid w:val="005E2483"/>
    <w:rsid w:val="005E24A9"/>
    <w:rsid w:val="005E617E"/>
    <w:rsid w:val="005E724C"/>
    <w:rsid w:val="005E7FF5"/>
    <w:rsid w:val="005F059B"/>
    <w:rsid w:val="005F0803"/>
    <w:rsid w:val="005F37A8"/>
    <w:rsid w:val="005F7722"/>
    <w:rsid w:val="00600577"/>
    <w:rsid w:val="00600A25"/>
    <w:rsid w:val="006017B5"/>
    <w:rsid w:val="00601D2D"/>
    <w:rsid w:val="006028A9"/>
    <w:rsid w:val="006048A2"/>
    <w:rsid w:val="0060557D"/>
    <w:rsid w:val="0060734A"/>
    <w:rsid w:val="00607682"/>
    <w:rsid w:val="00610A8C"/>
    <w:rsid w:val="006133C2"/>
    <w:rsid w:val="00613BFC"/>
    <w:rsid w:val="006142F6"/>
    <w:rsid w:val="00614CBE"/>
    <w:rsid w:val="0061539A"/>
    <w:rsid w:val="006156F3"/>
    <w:rsid w:val="00615877"/>
    <w:rsid w:val="0061776E"/>
    <w:rsid w:val="006178DD"/>
    <w:rsid w:val="00617EEB"/>
    <w:rsid w:val="00620AEE"/>
    <w:rsid w:val="00620CCF"/>
    <w:rsid w:val="00621FB3"/>
    <w:rsid w:val="0062222C"/>
    <w:rsid w:val="00623C76"/>
    <w:rsid w:val="00626787"/>
    <w:rsid w:val="0063070B"/>
    <w:rsid w:val="00632693"/>
    <w:rsid w:val="006335DD"/>
    <w:rsid w:val="00635B9F"/>
    <w:rsid w:val="00637667"/>
    <w:rsid w:val="00640145"/>
    <w:rsid w:val="00640505"/>
    <w:rsid w:val="006411E7"/>
    <w:rsid w:val="00643148"/>
    <w:rsid w:val="006435E4"/>
    <w:rsid w:val="00643904"/>
    <w:rsid w:val="00647889"/>
    <w:rsid w:val="00647EA6"/>
    <w:rsid w:val="00652168"/>
    <w:rsid w:val="00653C75"/>
    <w:rsid w:val="00655897"/>
    <w:rsid w:val="00655BF0"/>
    <w:rsid w:val="00660C76"/>
    <w:rsid w:val="006619FF"/>
    <w:rsid w:val="00661FBC"/>
    <w:rsid w:val="00662438"/>
    <w:rsid w:val="00664330"/>
    <w:rsid w:val="006651E2"/>
    <w:rsid w:val="006653B8"/>
    <w:rsid w:val="00667281"/>
    <w:rsid w:val="006715AB"/>
    <w:rsid w:val="00671DCF"/>
    <w:rsid w:val="00672AC9"/>
    <w:rsid w:val="00673020"/>
    <w:rsid w:val="00675C66"/>
    <w:rsid w:val="00676419"/>
    <w:rsid w:val="00677CE9"/>
    <w:rsid w:val="006807E6"/>
    <w:rsid w:val="0068085A"/>
    <w:rsid w:val="006815CD"/>
    <w:rsid w:val="006817A0"/>
    <w:rsid w:val="0068212E"/>
    <w:rsid w:val="006854F8"/>
    <w:rsid w:val="00687579"/>
    <w:rsid w:val="00690892"/>
    <w:rsid w:val="00691195"/>
    <w:rsid w:val="00691B25"/>
    <w:rsid w:val="00691C6B"/>
    <w:rsid w:val="00692EED"/>
    <w:rsid w:val="00695276"/>
    <w:rsid w:val="006971DC"/>
    <w:rsid w:val="006A09A2"/>
    <w:rsid w:val="006A3F85"/>
    <w:rsid w:val="006A6851"/>
    <w:rsid w:val="006A73A1"/>
    <w:rsid w:val="006A74B1"/>
    <w:rsid w:val="006A767E"/>
    <w:rsid w:val="006B1E7E"/>
    <w:rsid w:val="006B2426"/>
    <w:rsid w:val="006B2F17"/>
    <w:rsid w:val="006B65A8"/>
    <w:rsid w:val="006C255E"/>
    <w:rsid w:val="006C2A7E"/>
    <w:rsid w:val="006C3619"/>
    <w:rsid w:val="006C4B9F"/>
    <w:rsid w:val="006C50FF"/>
    <w:rsid w:val="006C6114"/>
    <w:rsid w:val="006D090E"/>
    <w:rsid w:val="006D0FAB"/>
    <w:rsid w:val="006D1C96"/>
    <w:rsid w:val="006D3C86"/>
    <w:rsid w:val="006D5306"/>
    <w:rsid w:val="006D5B45"/>
    <w:rsid w:val="006E2C91"/>
    <w:rsid w:val="006E3558"/>
    <w:rsid w:val="006E3CD5"/>
    <w:rsid w:val="006E594D"/>
    <w:rsid w:val="006E5F6F"/>
    <w:rsid w:val="006E67C7"/>
    <w:rsid w:val="006E7C62"/>
    <w:rsid w:val="006F127B"/>
    <w:rsid w:val="006F24AE"/>
    <w:rsid w:val="006F3329"/>
    <w:rsid w:val="006F4B11"/>
    <w:rsid w:val="006F52E7"/>
    <w:rsid w:val="006F6B5B"/>
    <w:rsid w:val="006F6C0B"/>
    <w:rsid w:val="006F6D4E"/>
    <w:rsid w:val="006F75C2"/>
    <w:rsid w:val="006F7857"/>
    <w:rsid w:val="00700D4D"/>
    <w:rsid w:val="00704A08"/>
    <w:rsid w:val="00704E86"/>
    <w:rsid w:val="00705C80"/>
    <w:rsid w:val="007136E9"/>
    <w:rsid w:val="00715214"/>
    <w:rsid w:val="00717168"/>
    <w:rsid w:val="0072326F"/>
    <w:rsid w:val="0072479F"/>
    <w:rsid w:val="00725A35"/>
    <w:rsid w:val="007265C8"/>
    <w:rsid w:val="00726832"/>
    <w:rsid w:val="007278EA"/>
    <w:rsid w:val="0073141F"/>
    <w:rsid w:val="007334B3"/>
    <w:rsid w:val="0073589D"/>
    <w:rsid w:val="00736412"/>
    <w:rsid w:val="00736542"/>
    <w:rsid w:val="00737820"/>
    <w:rsid w:val="007403F2"/>
    <w:rsid w:val="00742DE4"/>
    <w:rsid w:val="00743D9B"/>
    <w:rsid w:val="00746B02"/>
    <w:rsid w:val="00751016"/>
    <w:rsid w:val="00751042"/>
    <w:rsid w:val="00751B0D"/>
    <w:rsid w:val="00752846"/>
    <w:rsid w:val="00752897"/>
    <w:rsid w:val="00753A9B"/>
    <w:rsid w:val="0075538B"/>
    <w:rsid w:val="00757072"/>
    <w:rsid w:val="007575E1"/>
    <w:rsid w:val="00757CA7"/>
    <w:rsid w:val="007612FF"/>
    <w:rsid w:val="00762EC0"/>
    <w:rsid w:val="00763678"/>
    <w:rsid w:val="007644A6"/>
    <w:rsid w:val="00765779"/>
    <w:rsid w:val="00765F62"/>
    <w:rsid w:val="00766878"/>
    <w:rsid w:val="00766AC9"/>
    <w:rsid w:val="007671AA"/>
    <w:rsid w:val="00767584"/>
    <w:rsid w:val="00773250"/>
    <w:rsid w:val="00776850"/>
    <w:rsid w:val="007769C0"/>
    <w:rsid w:val="00776E98"/>
    <w:rsid w:val="00781FD6"/>
    <w:rsid w:val="007822A1"/>
    <w:rsid w:val="00782EC7"/>
    <w:rsid w:val="0078534D"/>
    <w:rsid w:val="00787F66"/>
    <w:rsid w:val="00790A42"/>
    <w:rsid w:val="00791883"/>
    <w:rsid w:val="00795F4E"/>
    <w:rsid w:val="007964C7"/>
    <w:rsid w:val="00796C48"/>
    <w:rsid w:val="007974E6"/>
    <w:rsid w:val="00797B28"/>
    <w:rsid w:val="007A20E2"/>
    <w:rsid w:val="007A63E0"/>
    <w:rsid w:val="007B104E"/>
    <w:rsid w:val="007B5781"/>
    <w:rsid w:val="007B5D39"/>
    <w:rsid w:val="007B5F90"/>
    <w:rsid w:val="007B62DE"/>
    <w:rsid w:val="007B6ABE"/>
    <w:rsid w:val="007B72CA"/>
    <w:rsid w:val="007B7E44"/>
    <w:rsid w:val="007C072D"/>
    <w:rsid w:val="007C1CB1"/>
    <w:rsid w:val="007C555C"/>
    <w:rsid w:val="007C5CF8"/>
    <w:rsid w:val="007C75E7"/>
    <w:rsid w:val="007D0387"/>
    <w:rsid w:val="007D0861"/>
    <w:rsid w:val="007D1CC9"/>
    <w:rsid w:val="007D4238"/>
    <w:rsid w:val="007D58A8"/>
    <w:rsid w:val="007E01F9"/>
    <w:rsid w:val="007E0476"/>
    <w:rsid w:val="007E29D6"/>
    <w:rsid w:val="007E4738"/>
    <w:rsid w:val="007E5005"/>
    <w:rsid w:val="007E5414"/>
    <w:rsid w:val="007E7C6E"/>
    <w:rsid w:val="007F0F5C"/>
    <w:rsid w:val="007F2CC4"/>
    <w:rsid w:val="007F385A"/>
    <w:rsid w:val="007F395C"/>
    <w:rsid w:val="007F3CCB"/>
    <w:rsid w:val="007F5E1F"/>
    <w:rsid w:val="00801039"/>
    <w:rsid w:val="0080147F"/>
    <w:rsid w:val="008036C1"/>
    <w:rsid w:val="00803D34"/>
    <w:rsid w:val="008047BD"/>
    <w:rsid w:val="00806700"/>
    <w:rsid w:val="00807788"/>
    <w:rsid w:val="008103ED"/>
    <w:rsid w:val="00810C72"/>
    <w:rsid w:val="00810E78"/>
    <w:rsid w:val="00811A33"/>
    <w:rsid w:val="0081211D"/>
    <w:rsid w:val="008139A0"/>
    <w:rsid w:val="008140CE"/>
    <w:rsid w:val="0081593D"/>
    <w:rsid w:val="008167CE"/>
    <w:rsid w:val="00820D56"/>
    <w:rsid w:val="00821CF6"/>
    <w:rsid w:val="008228A7"/>
    <w:rsid w:val="00824404"/>
    <w:rsid w:val="00825095"/>
    <w:rsid w:val="00826467"/>
    <w:rsid w:val="00826612"/>
    <w:rsid w:val="00830EB2"/>
    <w:rsid w:val="00831914"/>
    <w:rsid w:val="00833776"/>
    <w:rsid w:val="008367DC"/>
    <w:rsid w:val="008401A9"/>
    <w:rsid w:val="00842A34"/>
    <w:rsid w:val="00842B22"/>
    <w:rsid w:val="008437F4"/>
    <w:rsid w:val="0084745E"/>
    <w:rsid w:val="00851FB2"/>
    <w:rsid w:val="00852D1B"/>
    <w:rsid w:val="008562EA"/>
    <w:rsid w:val="00856463"/>
    <w:rsid w:val="00856EE5"/>
    <w:rsid w:val="00857453"/>
    <w:rsid w:val="00857D9B"/>
    <w:rsid w:val="00861BB7"/>
    <w:rsid w:val="00862402"/>
    <w:rsid w:val="008672F4"/>
    <w:rsid w:val="008709D2"/>
    <w:rsid w:val="00871810"/>
    <w:rsid w:val="00871870"/>
    <w:rsid w:val="00872D3A"/>
    <w:rsid w:val="00873857"/>
    <w:rsid w:val="00876BF2"/>
    <w:rsid w:val="00882374"/>
    <w:rsid w:val="00883CFE"/>
    <w:rsid w:val="008849B2"/>
    <w:rsid w:val="00885100"/>
    <w:rsid w:val="00885BA7"/>
    <w:rsid w:val="00887441"/>
    <w:rsid w:val="008875E1"/>
    <w:rsid w:val="0089001A"/>
    <w:rsid w:val="0089062D"/>
    <w:rsid w:val="00891BD1"/>
    <w:rsid w:val="008930F3"/>
    <w:rsid w:val="008942F8"/>
    <w:rsid w:val="00895B66"/>
    <w:rsid w:val="00896F83"/>
    <w:rsid w:val="008A374A"/>
    <w:rsid w:val="008A3BDA"/>
    <w:rsid w:val="008A3BDF"/>
    <w:rsid w:val="008A4284"/>
    <w:rsid w:val="008A42FF"/>
    <w:rsid w:val="008A54C8"/>
    <w:rsid w:val="008A5A9F"/>
    <w:rsid w:val="008A6E80"/>
    <w:rsid w:val="008A7AE1"/>
    <w:rsid w:val="008B1AC8"/>
    <w:rsid w:val="008B4464"/>
    <w:rsid w:val="008B455E"/>
    <w:rsid w:val="008B4F03"/>
    <w:rsid w:val="008B6773"/>
    <w:rsid w:val="008B6AD2"/>
    <w:rsid w:val="008B7B18"/>
    <w:rsid w:val="008B7C11"/>
    <w:rsid w:val="008C316E"/>
    <w:rsid w:val="008C659D"/>
    <w:rsid w:val="008D28D1"/>
    <w:rsid w:val="008D32D9"/>
    <w:rsid w:val="008D38FF"/>
    <w:rsid w:val="008D6045"/>
    <w:rsid w:val="008E0547"/>
    <w:rsid w:val="008E1EBD"/>
    <w:rsid w:val="008E5D1F"/>
    <w:rsid w:val="008E6BD6"/>
    <w:rsid w:val="008F0C3D"/>
    <w:rsid w:val="008F1070"/>
    <w:rsid w:val="008F1803"/>
    <w:rsid w:val="008F1BB0"/>
    <w:rsid w:val="008F2D31"/>
    <w:rsid w:val="008F4412"/>
    <w:rsid w:val="008F5327"/>
    <w:rsid w:val="008F53A3"/>
    <w:rsid w:val="008F6076"/>
    <w:rsid w:val="008F7373"/>
    <w:rsid w:val="0090054B"/>
    <w:rsid w:val="009016E1"/>
    <w:rsid w:val="00903A3B"/>
    <w:rsid w:val="00903CF5"/>
    <w:rsid w:val="00903EDA"/>
    <w:rsid w:val="009059B9"/>
    <w:rsid w:val="0090763E"/>
    <w:rsid w:val="00907F29"/>
    <w:rsid w:val="00910174"/>
    <w:rsid w:val="00910C85"/>
    <w:rsid w:val="00910D28"/>
    <w:rsid w:val="00911CEA"/>
    <w:rsid w:val="00912727"/>
    <w:rsid w:val="00912A9E"/>
    <w:rsid w:val="00913875"/>
    <w:rsid w:val="0091641D"/>
    <w:rsid w:val="00916C76"/>
    <w:rsid w:val="00920242"/>
    <w:rsid w:val="00921902"/>
    <w:rsid w:val="00922859"/>
    <w:rsid w:val="00924935"/>
    <w:rsid w:val="00930416"/>
    <w:rsid w:val="00930526"/>
    <w:rsid w:val="00931559"/>
    <w:rsid w:val="009318BB"/>
    <w:rsid w:val="0093386B"/>
    <w:rsid w:val="0093536C"/>
    <w:rsid w:val="009362AB"/>
    <w:rsid w:val="00940ACB"/>
    <w:rsid w:val="0094119B"/>
    <w:rsid w:val="00942F73"/>
    <w:rsid w:val="00943581"/>
    <w:rsid w:val="00943B03"/>
    <w:rsid w:val="00943BC4"/>
    <w:rsid w:val="00945074"/>
    <w:rsid w:val="00945884"/>
    <w:rsid w:val="00945A47"/>
    <w:rsid w:val="00950C68"/>
    <w:rsid w:val="00952F92"/>
    <w:rsid w:val="0095340D"/>
    <w:rsid w:val="00953510"/>
    <w:rsid w:val="009554E6"/>
    <w:rsid w:val="00957A2B"/>
    <w:rsid w:val="009617AB"/>
    <w:rsid w:val="00966933"/>
    <w:rsid w:val="00966F6E"/>
    <w:rsid w:val="00967A02"/>
    <w:rsid w:val="00972589"/>
    <w:rsid w:val="00973FDF"/>
    <w:rsid w:val="0097440F"/>
    <w:rsid w:val="00974F85"/>
    <w:rsid w:val="00975490"/>
    <w:rsid w:val="009812B6"/>
    <w:rsid w:val="00983EE5"/>
    <w:rsid w:val="00986009"/>
    <w:rsid w:val="00986045"/>
    <w:rsid w:val="0098631F"/>
    <w:rsid w:val="009864E9"/>
    <w:rsid w:val="00986B0D"/>
    <w:rsid w:val="009906AC"/>
    <w:rsid w:val="009916BD"/>
    <w:rsid w:val="009924CC"/>
    <w:rsid w:val="009964BD"/>
    <w:rsid w:val="009A1DB3"/>
    <w:rsid w:val="009A2584"/>
    <w:rsid w:val="009A292C"/>
    <w:rsid w:val="009A3694"/>
    <w:rsid w:val="009A389A"/>
    <w:rsid w:val="009A3E78"/>
    <w:rsid w:val="009A422F"/>
    <w:rsid w:val="009A4275"/>
    <w:rsid w:val="009A5707"/>
    <w:rsid w:val="009A5884"/>
    <w:rsid w:val="009A6DD5"/>
    <w:rsid w:val="009B0260"/>
    <w:rsid w:val="009B146E"/>
    <w:rsid w:val="009B4C54"/>
    <w:rsid w:val="009B4F0A"/>
    <w:rsid w:val="009B4F72"/>
    <w:rsid w:val="009B6F1A"/>
    <w:rsid w:val="009B7D84"/>
    <w:rsid w:val="009C0956"/>
    <w:rsid w:val="009C2C46"/>
    <w:rsid w:val="009C59EA"/>
    <w:rsid w:val="009C6C9A"/>
    <w:rsid w:val="009C749E"/>
    <w:rsid w:val="009C781B"/>
    <w:rsid w:val="009D0E30"/>
    <w:rsid w:val="009D100B"/>
    <w:rsid w:val="009D3555"/>
    <w:rsid w:val="009D3B04"/>
    <w:rsid w:val="009D590C"/>
    <w:rsid w:val="009D6305"/>
    <w:rsid w:val="009D7F19"/>
    <w:rsid w:val="009E10EB"/>
    <w:rsid w:val="009E195F"/>
    <w:rsid w:val="009E1C92"/>
    <w:rsid w:val="009E4F5D"/>
    <w:rsid w:val="009E61E3"/>
    <w:rsid w:val="009E6CF8"/>
    <w:rsid w:val="009F2E8F"/>
    <w:rsid w:val="009F3911"/>
    <w:rsid w:val="009F3EC6"/>
    <w:rsid w:val="009F4E37"/>
    <w:rsid w:val="009F5E8D"/>
    <w:rsid w:val="009F5EC8"/>
    <w:rsid w:val="009F6C6C"/>
    <w:rsid w:val="009F6E48"/>
    <w:rsid w:val="00A003BB"/>
    <w:rsid w:val="00A00506"/>
    <w:rsid w:val="00A02D83"/>
    <w:rsid w:val="00A03393"/>
    <w:rsid w:val="00A03BA5"/>
    <w:rsid w:val="00A059F4"/>
    <w:rsid w:val="00A06FEA"/>
    <w:rsid w:val="00A11FE9"/>
    <w:rsid w:val="00A13F1C"/>
    <w:rsid w:val="00A14B1D"/>
    <w:rsid w:val="00A15862"/>
    <w:rsid w:val="00A16286"/>
    <w:rsid w:val="00A1678A"/>
    <w:rsid w:val="00A16D13"/>
    <w:rsid w:val="00A207ED"/>
    <w:rsid w:val="00A22F17"/>
    <w:rsid w:val="00A23162"/>
    <w:rsid w:val="00A23CBC"/>
    <w:rsid w:val="00A23D25"/>
    <w:rsid w:val="00A24680"/>
    <w:rsid w:val="00A24F3B"/>
    <w:rsid w:val="00A25740"/>
    <w:rsid w:val="00A31DBD"/>
    <w:rsid w:val="00A3287B"/>
    <w:rsid w:val="00A3543D"/>
    <w:rsid w:val="00A454C5"/>
    <w:rsid w:val="00A46106"/>
    <w:rsid w:val="00A5142D"/>
    <w:rsid w:val="00A51F01"/>
    <w:rsid w:val="00A558EE"/>
    <w:rsid w:val="00A60FEE"/>
    <w:rsid w:val="00A629C2"/>
    <w:rsid w:val="00A66DD4"/>
    <w:rsid w:val="00A67398"/>
    <w:rsid w:val="00A67897"/>
    <w:rsid w:val="00A71764"/>
    <w:rsid w:val="00A737B7"/>
    <w:rsid w:val="00A73907"/>
    <w:rsid w:val="00A77D5E"/>
    <w:rsid w:val="00A803A4"/>
    <w:rsid w:val="00A80669"/>
    <w:rsid w:val="00A80D03"/>
    <w:rsid w:val="00A83CDD"/>
    <w:rsid w:val="00A84713"/>
    <w:rsid w:val="00A906D9"/>
    <w:rsid w:val="00A90DC3"/>
    <w:rsid w:val="00A90EAE"/>
    <w:rsid w:val="00A914D0"/>
    <w:rsid w:val="00A9248E"/>
    <w:rsid w:val="00A925AB"/>
    <w:rsid w:val="00A95C97"/>
    <w:rsid w:val="00A95D6D"/>
    <w:rsid w:val="00A97B26"/>
    <w:rsid w:val="00AA179A"/>
    <w:rsid w:val="00AA495B"/>
    <w:rsid w:val="00AA77A1"/>
    <w:rsid w:val="00AA7C46"/>
    <w:rsid w:val="00AB0DDB"/>
    <w:rsid w:val="00AB14E1"/>
    <w:rsid w:val="00AB214F"/>
    <w:rsid w:val="00AB2A2B"/>
    <w:rsid w:val="00AB3067"/>
    <w:rsid w:val="00AB47BC"/>
    <w:rsid w:val="00AB4D58"/>
    <w:rsid w:val="00AB57E6"/>
    <w:rsid w:val="00AB6B18"/>
    <w:rsid w:val="00AB6EBC"/>
    <w:rsid w:val="00AB7561"/>
    <w:rsid w:val="00AC0B18"/>
    <w:rsid w:val="00AC1E90"/>
    <w:rsid w:val="00AC51CA"/>
    <w:rsid w:val="00AC5F06"/>
    <w:rsid w:val="00AC73B1"/>
    <w:rsid w:val="00AD361C"/>
    <w:rsid w:val="00AE0406"/>
    <w:rsid w:val="00AE12F0"/>
    <w:rsid w:val="00AE16FF"/>
    <w:rsid w:val="00AE1FBF"/>
    <w:rsid w:val="00AE3D86"/>
    <w:rsid w:val="00AE560E"/>
    <w:rsid w:val="00AE7A45"/>
    <w:rsid w:val="00AF1410"/>
    <w:rsid w:val="00AF2C1B"/>
    <w:rsid w:val="00AF3E47"/>
    <w:rsid w:val="00AF40B6"/>
    <w:rsid w:val="00AF6146"/>
    <w:rsid w:val="00AF6B60"/>
    <w:rsid w:val="00AF6DCC"/>
    <w:rsid w:val="00B00234"/>
    <w:rsid w:val="00B021BD"/>
    <w:rsid w:val="00B0419F"/>
    <w:rsid w:val="00B045EB"/>
    <w:rsid w:val="00B07428"/>
    <w:rsid w:val="00B074C8"/>
    <w:rsid w:val="00B07DBA"/>
    <w:rsid w:val="00B12049"/>
    <w:rsid w:val="00B13F31"/>
    <w:rsid w:val="00B16A43"/>
    <w:rsid w:val="00B173D9"/>
    <w:rsid w:val="00B2215B"/>
    <w:rsid w:val="00B22681"/>
    <w:rsid w:val="00B255F3"/>
    <w:rsid w:val="00B25791"/>
    <w:rsid w:val="00B26997"/>
    <w:rsid w:val="00B26A26"/>
    <w:rsid w:val="00B33D55"/>
    <w:rsid w:val="00B3565C"/>
    <w:rsid w:val="00B37DCF"/>
    <w:rsid w:val="00B4015E"/>
    <w:rsid w:val="00B41BFA"/>
    <w:rsid w:val="00B41D0D"/>
    <w:rsid w:val="00B42523"/>
    <w:rsid w:val="00B42B63"/>
    <w:rsid w:val="00B43074"/>
    <w:rsid w:val="00B44BE0"/>
    <w:rsid w:val="00B462C6"/>
    <w:rsid w:val="00B46E25"/>
    <w:rsid w:val="00B46F93"/>
    <w:rsid w:val="00B47F0A"/>
    <w:rsid w:val="00B50219"/>
    <w:rsid w:val="00B50C79"/>
    <w:rsid w:val="00B51C94"/>
    <w:rsid w:val="00B522DD"/>
    <w:rsid w:val="00B52739"/>
    <w:rsid w:val="00B54F12"/>
    <w:rsid w:val="00B56E30"/>
    <w:rsid w:val="00B575D0"/>
    <w:rsid w:val="00B6138A"/>
    <w:rsid w:val="00B62927"/>
    <w:rsid w:val="00B633EF"/>
    <w:rsid w:val="00B6641D"/>
    <w:rsid w:val="00B672A3"/>
    <w:rsid w:val="00B6765B"/>
    <w:rsid w:val="00B70D85"/>
    <w:rsid w:val="00B713DF"/>
    <w:rsid w:val="00B724F2"/>
    <w:rsid w:val="00B77D03"/>
    <w:rsid w:val="00B814F9"/>
    <w:rsid w:val="00B83B5A"/>
    <w:rsid w:val="00B84B1C"/>
    <w:rsid w:val="00B84C68"/>
    <w:rsid w:val="00B85029"/>
    <w:rsid w:val="00B85D96"/>
    <w:rsid w:val="00B86D57"/>
    <w:rsid w:val="00B87004"/>
    <w:rsid w:val="00B92F4A"/>
    <w:rsid w:val="00B9508F"/>
    <w:rsid w:val="00B956AF"/>
    <w:rsid w:val="00BA09CC"/>
    <w:rsid w:val="00BA2340"/>
    <w:rsid w:val="00BA50EB"/>
    <w:rsid w:val="00BA5472"/>
    <w:rsid w:val="00BB052B"/>
    <w:rsid w:val="00BB0AF1"/>
    <w:rsid w:val="00BB1F28"/>
    <w:rsid w:val="00BB2A24"/>
    <w:rsid w:val="00BB4231"/>
    <w:rsid w:val="00BB42BC"/>
    <w:rsid w:val="00BB43DF"/>
    <w:rsid w:val="00BB4AD4"/>
    <w:rsid w:val="00BB4F51"/>
    <w:rsid w:val="00BB5869"/>
    <w:rsid w:val="00BB5F48"/>
    <w:rsid w:val="00BB620D"/>
    <w:rsid w:val="00BB66F9"/>
    <w:rsid w:val="00BC107D"/>
    <w:rsid w:val="00BC13B5"/>
    <w:rsid w:val="00BC1781"/>
    <w:rsid w:val="00BC19C9"/>
    <w:rsid w:val="00BC215C"/>
    <w:rsid w:val="00BC281B"/>
    <w:rsid w:val="00BC4C7D"/>
    <w:rsid w:val="00BC62FF"/>
    <w:rsid w:val="00BC68AA"/>
    <w:rsid w:val="00BC6C9B"/>
    <w:rsid w:val="00BC6F41"/>
    <w:rsid w:val="00BD38EE"/>
    <w:rsid w:val="00BD4695"/>
    <w:rsid w:val="00BD5323"/>
    <w:rsid w:val="00BD6418"/>
    <w:rsid w:val="00BD7A04"/>
    <w:rsid w:val="00BE151D"/>
    <w:rsid w:val="00BE1A9B"/>
    <w:rsid w:val="00BE2606"/>
    <w:rsid w:val="00BE54D5"/>
    <w:rsid w:val="00BF06BA"/>
    <w:rsid w:val="00BF31BF"/>
    <w:rsid w:val="00BF3E3E"/>
    <w:rsid w:val="00BF4187"/>
    <w:rsid w:val="00BF56C1"/>
    <w:rsid w:val="00BF78D5"/>
    <w:rsid w:val="00C00FCD"/>
    <w:rsid w:val="00C02AD8"/>
    <w:rsid w:val="00C12407"/>
    <w:rsid w:val="00C12801"/>
    <w:rsid w:val="00C14DDD"/>
    <w:rsid w:val="00C167FB"/>
    <w:rsid w:val="00C20E83"/>
    <w:rsid w:val="00C2405A"/>
    <w:rsid w:val="00C24A7D"/>
    <w:rsid w:val="00C25E9A"/>
    <w:rsid w:val="00C27AC6"/>
    <w:rsid w:val="00C30926"/>
    <w:rsid w:val="00C32E36"/>
    <w:rsid w:val="00C342CC"/>
    <w:rsid w:val="00C35396"/>
    <w:rsid w:val="00C376BA"/>
    <w:rsid w:val="00C379D5"/>
    <w:rsid w:val="00C37ED2"/>
    <w:rsid w:val="00C4089E"/>
    <w:rsid w:val="00C40FAD"/>
    <w:rsid w:val="00C4100C"/>
    <w:rsid w:val="00C42137"/>
    <w:rsid w:val="00C42F0D"/>
    <w:rsid w:val="00C4413E"/>
    <w:rsid w:val="00C44851"/>
    <w:rsid w:val="00C473FD"/>
    <w:rsid w:val="00C47DAE"/>
    <w:rsid w:val="00C47DFD"/>
    <w:rsid w:val="00C54261"/>
    <w:rsid w:val="00C550BD"/>
    <w:rsid w:val="00C56C80"/>
    <w:rsid w:val="00C60FA0"/>
    <w:rsid w:val="00C610F5"/>
    <w:rsid w:val="00C6199F"/>
    <w:rsid w:val="00C61F33"/>
    <w:rsid w:val="00C6210C"/>
    <w:rsid w:val="00C63000"/>
    <w:rsid w:val="00C635D0"/>
    <w:rsid w:val="00C638A5"/>
    <w:rsid w:val="00C63B7E"/>
    <w:rsid w:val="00C65948"/>
    <w:rsid w:val="00C66D6C"/>
    <w:rsid w:val="00C7147D"/>
    <w:rsid w:val="00C71EEE"/>
    <w:rsid w:val="00C71FAD"/>
    <w:rsid w:val="00C734A2"/>
    <w:rsid w:val="00C75F5B"/>
    <w:rsid w:val="00C809AA"/>
    <w:rsid w:val="00C80ABC"/>
    <w:rsid w:val="00C8111C"/>
    <w:rsid w:val="00C81826"/>
    <w:rsid w:val="00C81EFB"/>
    <w:rsid w:val="00C82B5B"/>
    <w:rsid w:val="00C86039"/>
    <w:rsid w:val="00C866C0"/>
    <w:rsid w:val="00C87D0D"/>
    <w:rsid w:val="00C93C7B"/>
    <w:rsid w:val="00C943A9"/>
    <w:rsid w:val="00C96868"/>
    <w:rsid w:val="00CA0765"/>
    <w:rsid w:val="00CA1E30"/>
    <w:rsid w:val="00CA24E2"/>
    <w:rsid w:val="00CA319D"/>
    <w:rsid w:val="00CA5482"/>
    <w:rsid w:val="00CA553A"/>
    <w:rsid w:val="00CA6D13"/>
    <w:rsid w:val="00CA72D5"/>
    <w:rsid w:val="00CA77DB"/>
    <w:rsid w:val="00CB4F43"/>
    <w:rsid w:val="00CB5405"/>
    <w:rsid w:val="00CB58BA"/>
    <w:rsid w:val="00CB5C34"/>
    <w:rsid w:val="00CB730B"/>
    <w:rsid w:val="00CC14D2"/>
    <w:rsid w:val="00CC1BD9"/>
    <w:rsid w:val="00CC3B59"/>
    <w:rsid w:val="00CC5E72"/>
    <w:rsid w:val="00CC68ED"/>
    <w:rsid w:val="00CC7698"/>
    <w:rsid w:val="00CD09BD"/>
    <w:rsid w:val="00CD24B1"/>
    <w:rsid w:val="00CD3ABD"/>
    <w:rsid w:val="00CD3D00"/>
    <w:rsid w:val="00CD5648"/>
    <w:rsid w:val="00CD575D"/>
    <w:rsid w:val="00CD577E"/>
    <w:rsid w:val="00CD58AD"/>
    <w:rsid w:val="00CD5B42"/>
    <w:rsid w:val="00CD77C7"/>
    <w:rsid w:val="00CE0B16"/>
    <w:rsid w:val="00CE0C6D"/>
    <w:rsid w:val="00CE192F"/>
    <w:rsid w:val="00CE24E8"/>
    <w:rsid w:val="00CE700B"/>
    <w:rsid w:val="00CE7131"/>
    <w:rsid w:val="00CF0011"/>
    <w:rsid w:val="00CF3D50"/>
    <w:rsid w:val="00CF45D5"/>
    <w:rsid w:val="00CF6B38"/>
    <w:rsid w:val="00CF739D"/>
    <w:rsid w:val="00D00170"/>
    <w:rsid w:val="00D04D70"/>
    <w:rsid w:val="00D056A1"/>
    <w:rsid w:val="00D07987"/>
    <w:rsid w:val="00D10068"/>
    <w:rsid w:val="00D12C2A"/>
    <w:rsid w:val="00D12FA7"/>
    <w:rsid w:val="00D1311E"/>
    <w:rsid w:val="00D131AB"/>
    <w:rsid w:val="00D148DB"/>
    <w:rsid w:val="00D15E3D"/>
    <w:rsid w:val="00D16475"/>
    <w:rsid w:val="00D17306"/>
    <w:rsid w:val="00D17D3E"/>
    <w:rsid w:val="00D20077"/>
    <w:rsid w:val="00D20DE8"/>
    <w:rsid w:val="00D214A2"/>
    <w:rsid w:val="00D220E4"/>
    <w:rsid w:val="00D22881"/>
    <w:rsid w:val="00D25357"/>
    <w:rsid w:val="00D25881"/>
    <w:rsid w:val="00D25EC2"/>
    <w:rsid w:val="00D25FB1"/>
    <w:rsid w:val="00D27AD2"/>
    <w:rsid w:val="00D307AF"/>
    <w:rsid w:val="00D33ECB"/>
    <w:rsid w:val="00D3450F"/>
    <w:rsid w:val="00D36501"/>
    <w:rsid w:val="00D3730E"/>
    <w:rsid w:val="00D428E9"/>
    <w:rsid w:val="00D43337"/>
    <w:rsid w:val="00D4359E"/>
    <w:rsid w:val="00D44B0D"/>
    <w:rsid w:val="00D45243"/>
    <w:rsid w:val="00D45452"/>
    <w:rsid w:val="00D4709E"/>
    <w:rsid w:val="00D479DD"/>
    <w:rsid w:val="00D520CF"/>
    <w:rsid w:val="00D52C47"/>
    <w:rsid w:val="00D53D18"/>
    <w:rsid w:val="00D57E66"/>
    <w:rsid w:val="00D604E8"/>
    <w:rsid w:val="00D63576"/>
    <w:rsid w:val="00D645EE"/>
    <w:rsid w:val="00D64694"/>
    <w:rsid w:val="00D7043E"/>
    <w:rsid w:val="00D72A5E"/>
    <w:rsid w:val="00D74A1E"/>
    <w:rsid w:val="00D752C9"/>
    <w:rsid w:val="00D803A6"/>
    <w:rsid w:val="00D805AB"/>
    <w:rsid w:val="00D82CB6"/>
    <w:rsid w:val="00D82D59"/>
    <w:rsid w:val="00D84C2B"/>
    <w:rsid w:val="00D86737"/>
    <w:rsid w:val="00D8764D"/>
    <w:rsid w:val="00D90E1B"/>
    <w:rsid w:val="00D9264F"/>
    <w:rsid w:val="00DA06F4"/>
    <w:rsid w:val="00DB0C22"/>
    <w:rsid w:val="00DB239C"/>
    <w:rsid w:val="00DB2B32"/>
    <w:rsid w:val="00DB2CB4"/>
    <w:rsid w:val="00DB5203"/>
    <w:rsid w:val="00DC7095"/>
    <w:rsid w:val="00DC7620"/>
    <w:rsid w:val="00DD0183"/>
    <w:rsid w:val="00DD0610"/>
    <w:rsid w:val="00DD1EA3"/>
    <w:rsid w:val="00DD46AB"/>
    <w:rsid w:val="00DD628A"/>
    <w:rsid w:val="00DD76D9"/>
    <w:rsid w:val="00DE07A5"/>
    <w:rsid w:val="00DE158B"/>
    <w:rsid w:val="00DE16E0"/>
    <w:rsid w:val="00DE2434"/>
    <w:rsid w:val="00DE2550"/>
    <w:rsid w:val="00DE3F54"/>
    <w:rsid w:val="00DE6630"/>
    <w:rsid w:val="00DE7C72"/>
    <w:rsid w:val="00DF0C4B"/>
    <w:rsid w:val="00DF30A8"/>
    <w:rsid w:val="00DF39F0"/>
    <w:rsid w:val="00DF3C18"/>
    <w:rsid w:val="00DF458D"/>
    <w:rsid w:val="00DF4874"/>
    <w:rsid w:val="00DF53BD"/>
    <w:rsid w:val="00DF63A7"/>
    <w:rsid w:val="00E004A7"/>
    <w:rsid w:val="00E02365"/>
    <w:rsid w:val="00E02769"/>
    <w:rsid w:val="00E035AB"/>
    <w:rsid w:val="00E03D88"/>
    <w:rsid w:val="00E06291"/>
    <w:rsid w:val="00E06C3C"/>
    <w:rsid w:val="00E06CC4"/>
    <w:rsid w:val="00E077AA"/>
    <w:rsid w:val="00E1091F"/>
    <w:rsid w:val="00E13DE3"/>
    <w:rsid w:val="00E143C9"/>
    <w:rsid w:val="00E154F9"/>
    <w:rsid w:val="00E168E1"/>
    <w:rsid w:val="00E16C40"/>
    <w:rsid w:val="00E17323"/>
    <w:rsid w:val="00E17CF7"/>
    <w:rsid w:val="00E2061F"/>
    <w:rsid w:val="00E2203D"/>
    <w:rsid w:val="00E24268"/>
    <w:rsid w:val="00E2598B"/>
    <w:rsid w:val="00E301D6"/>
    <w:rsid w:val="00E34C3D"/>
    <w:rsid w:val="00E409AD"/>
    <w:rsid w:val="00E42705"/>
    <w:rsid w:val="00E43307"/>
    <w:rsid w:val="00E44A10"/>
    <w:rsid w:val="00E45B80"/>
    <w:rsid w:val="00E47333"/>
    <w:rsid w:val="00E5076F"/>
    <w:rsid w:val="00E507B0"/>
    <w:rsid w:val="00E51FC2"/>
    <w:rsid w:val="00E524E3"/>
    <w:rsid w:val="00E549AC"/>
    <w:rsid w:val="00E54D5A"/>
    <w:rsid w:val="00E5710A"/>
    <w:rsid w:val="00E64F51"/>
    <w:rsid w:val="00E70DF4"/>
    <w:rsid w:val="00E714F4"/>
    <w:rsid w:val="00E723CB"/>
    <w:rsid w:val="00E72FEB"/>
    <w:rsid w:val="00E74AA1"/>
    <w:rsid w:val="00E776F2"/>
    <w:rsid w:val="00E80EAA"/>
    <w:rsid w:val="00E8143F"/>
    <w:rsid w:val="00E81973"/>
    <w:rsid w:val="00E83A20"/>
    <w:rsid w:val="00E86A74"/>
    <w:rsid w:val="00E90315"/>
    <w:rsid w:val="00E9078D"/>
    <w:rsid w:val="00E908EE"/>
    <w:rsid w:val="00E90A10"/>
    <w:rsid w:val="00E92555"/>
    <w:rsid w:val="00E928A0"/>
    <w:rsid w:val="00E92988"/>
    <w:rsid w:val="00E93007"/>
    <w:rsid w:val="00E93196"/>
    <w:rsid w:val="00E934CC"/>
    <w:rsid w:val="00E93707"/>
    <w:rsid w:val="00E95E5D"/>
    <w:rsid w:val="00E9647F"/>
    <w:rsid w:val="00E97509"/>
    <w:rsid w:val="00EA1AA2"/>
    <w:rsid w:val="00EA1E2B"/>
    <w:rsid w:val="00EA2750"/>
    <w:rsid w:val="00EA3128"/>
    <w:rsid w:val="00EA4B97"/>
    <w:rsid w:val="00EA74B3"/>
    <w:rsid w:val="00EA78F6"/>
    <w:rsid w:val="00EB1E58"/>
    <w:rsid w:val="00EB3566"/>
    <w:rsid w:val="00EB4CE7"/>
    <w:rsid w:val="00EB59FF"/>
    <w:rsid w:val="00EB5F4A"/>
    <w:rsid w:val="00EB6282"/>
    <w:rsid w:val="00EC05BD"/>
    <w:rsid w:val="00EC0CFB"/>
    <w:rsid w:val="00EC116F"/>
    <w:rsid w:val="00EC147A"/>
    <w:rsid w:val="00EC233F"/>
    <w:rsid w:val="00EC2508"/>
    <w:rsid w:val="00EC2FAA"/>
    <w:rsid w:val="00EC361A"/>
    <w:rsid w:val="00EC43DA"/>
    <w:rsid w:val="00EC4E9D"/>
    <w:rsid w:val="00EC69CF"/>
    <w:rsid w:val="00ED14A6"/>
    <w:rsid w:val="00ED3143"/>
    <w:rsid w:val="00ED5523"/>
    <w:rsid w:val="00ED6C3F"/>
    <w:rsid w:val="00ED7D35"/>
    <w:rsid w:val="00EE1FE2"/>
    <w:rsid w:val="00EE411E"/>
    <w:rsid w:val="00EE5F30"/>
    <w:rsid w:val="00EE701B"/>
    <w:rsid w:val="00EF0154"/>
    <w:rsid w:val="00EF2421"/>
    <w:rsid w:val="00EF3746"/>
    <w:rsid w:val="00EF402B"/>
    <w:rsid w:val="00EF44C0"/>
    <w:rsid w:val="00EF530A"/>
    <w:rsid w:val="00EF57B9"/>
    <w:rsid w:val="00EF5AA5"/>
    <w:rsid w:val="00EF711A"/>
    <w:rsid w:val="00EF7EBC"/>
    <w:rsid w:val="00F00087"/>
    <w:rsid w:val="00F004D8"/>
    <w:rsid w:val="00F02391"/>
    <w:rsid w:val="00F02E5D"/>
    <w:rsid w:val="00F03E2D"/>
    <w:rsid w:val="00F03FAE"/>
    <w:rsid w:val="00F054A9"/>
    <w:rsid w:val="00F05678"/>
    <w:rsid w:val="00F05A7A"/>
    <w:rsid w:val="00F05D95"/>
    <w:rsid w:val="00F068FA"/>
    <w:rsid w:val="00F132A2"/>
    <w:rsid w:val="00F14069"/>
    <w:rsid w:val="00F15F6B"/>
    <w:rsid w:val="00F16698"/>
    <w:rsid w:val="00F16EAC"/>
    <w:rsid w:val="00F21E68"/>
    <w:rsid w:val="00F2238C"/>
    <w:rsid w:val="00F2251B"/>
    <w:rsid w:val="00F22DEE"/>
    <w:rsid w:val="00F245D5"/>
    <w:rsid w:val="00F24CA4"/>
    <w:rsid w:val="00F25D3F"/>
    <w:rsid w:val="00F27917"/>
    <w:rsid w:val="00F31A1A"/>
    <w:rsid w:val="00F3240D"/>
    <w:rsid w:val="00F32E77"/>
    <w:rsid w:val="00F33781"/>
    <w:rsid w:val="00F36310"/>
    <w:rsid w:val="00F37ADF"/>
    <w:rsid w:val="00F40418"/>
    <w:rsid w:val="00F42277"/>
    <w:rsid w:val="00F43026"/>
    <w:rsid w:val="00F433AB"/>
    <w:rsid w:val="00F452AC"/>
    <w:rsid w:val="00F467BE"/>
    <w:rsid w:val="00F478C4"/>
    <w:rsid w:val="00F506CC"/>
    <w:rsid w:val="00F52D87"/>
    <w:rsid w:val="00F52EF2"/>
    <w:rsid w:val="00F5301C"/>
    <w:rsid w:val="00F564D7"/>
    <w:rsid w:val="00F60270"/>
    <w:rsid w:val="00F602A0"/>
    <w:rsid w:val="00F63170"/>
    <w:rsid w:val="00F6376F"/>
    <w:rsid w:val="00F64C15"/>
    <w:rsid w:val="00F65931"/>
    <w:rsid w:val="00F71349"/>
    <w:rsid w:val="00F71B68"/>
    <w:rsid w:val="00F729A7"/>
    <w:rsid w:val="00F7525A"/>
    <w:rsid w:val="00F8083A"/>
    <w:rsid w:val="00F80C3E"/>
    <w:rsid w:val="00F82263"/>
    <w:rsid w:val="00F8309B"/>
    <w:rsid w:val="00F846ED"/>
    <w:rsid w:val="00F85874"/>
    <w:rsid w:val="00F86B9C"/>
    <w:rsid w:val="00F900DB"/>
    <w:rsid w:val="00F940C9"/>
    <w:rsid w:val="00F94D55"/>
    <w:rsid w:val="00F958A9"/>
    <w:rsid w:val="00F96385"/>
    <w:rsid w:val="00F96FE6"/>
    <w:rsid w:val="00F97B40"/>
    <w:rsid w:val="00FA3CC4"/>
    <w:rsid w:val="00FA54DA"/>
    <w:rsid w:val="00FA6D15"/>
    <w:rsid w:val="00FB1C42"/>
    <w:rsid w:val="00FB5F3A"/>
    <w:rsid w:val="00FC0206"/>
    <w:rsid w:val="00FC0406"/>
    <w:rsid w:val="00FC0454"/>
    <w:rsid w:val="00FC045F"/>
    <w:rsid w:val="00FC26F1"/>
    <w:rsid w:val="00FC272F"/>
    <w:rsid w:val="00FC2B3A"/>
    <w:rsid w:val="00FC2D3E"/>
    <w:rsid w:val="00FC3047"/>
    <w:rsid w:val="00FC34F1"/>
    <w:rsid w:val="00FC3F23"/>
    <w:rsid w:val="00FC4727"/>
    <w:rsid w:val="00FC4A44"/>
    <w:rsid w:val="00FC5745"/>
    <w:rsid w:val="00FC686B"/>
    <w:rsid w:val="00FC6DE9"/>
    <w:rsid w:val="00FD32AF"/>
    <w:rsid w:val="00FD3371"/>
    <w:rsid w:val="00FD3A60"/>
    <w:rsid w:val="00FD6F64"/>
    <w:rsid w:val="00FE0027"/>
    <w:rsid w:val="00FE1520"/>
    <w:rsid w:val="00FE17E5"/>
    <w:rsid w:val="00FE2A37"/>
    <w:rsid w:val="00FE2B43"/>
    <w:rsid w:val="00FE6A88"/>
    <w:rsid w:val="00FF0D30"/>
    <w:rsid w:val="00FF280C"/>
    <w:rsid w:val="00FF460F"/>
    <w:rsid w:val="00FF5C02"/>
    <w:rsid w:val="00FF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EA1018"/>
  <w15:docId w15:val="{C05BDAB8-4475-42CE-82DB-8080597B1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5D1C"/>
    <w:rPr>
      <w:rFonts w:ascii="Times New Roman" w:eastAsia="Times New Roman" w:hAnsi="Times New Roman"/>
    </w:rPr>
  </w:style>
  <w:style w:type="paragraph" w:styleId="Ttulo1">
    <w:name w:val="heading 1"/>
    <w:basedOn w:val="Normal"/>
    <w:next w:val="Normal"/>
    <w:link w:val="Ttulo1Car"/>
    <w:qFormat/>
    <w:rsid w:val="00035D1C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79D5"/>
    <w:rPr>
      <w:rFonts w:ascii="Tahoma" w:eastAsia="Calibri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C379D5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03D88"/>
    <w:rPr>
      <w:sz w:val="22"/>
      <w:szCs w:val="22"/>
      <w:lang w:val="es-AR" w:eastAsia="en-US"/>
    </w:rPr>
  </w:style>
  <w:style w:type="paragraph" w:styleId="Encabezado">
    <w:name w:val="header"/>
    <w:basedOn w:val="Normal"/>
    <w:link w:val="EncabezadoCar"/>
    <w:uiPriority w:val="99"/>
    <w:unhideWhenUsed/>
    <w:rsid w:val="00552CC2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EncabezadoCar">
    <w:name w:val="Encabezado Car"/>
    <w:link w:val="Encabezado"/>
    <w:uiPriority w:val="99"/>
    <w:rsid w:val="00552CC2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552CC2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PiedepginaCar">
    <w:name w:val="Pie de página Car"/>
    <w:link w:val="Piedepgina"/>
    <w:uiPriority w:val="99"/>
    <w:rsid w:val="00552CC2"/>
    <w:rPr>
      <w:sz w:val="22"/>
      <w:szCs w:val="22"/>
      <w:lang w:eastAsia="en-US"/>
    </w:rPr>
  </w:style>
  <w:style w:type="character" w:customStyle="1" w:styleId="Ttulo1Car">
    <w:name w:val="Título 1 Car"/>
    <w:link w:val="Ttulo1"/>
    <w:rsid w:val="00035D1C"/>
    <w:rPr>
      <w:rFonts w:ascii="Arial" w:eastAsia="Times New Roman" w:hAnsi="Arial"/>
      <w:b/>
      <w:kern w:val="28"/>
      <w:sz w:val="28"/>
      <w:lang w:val="es-ES" w:eastAsia="es-ES"/>
    </w:rPr>
  </w:style>
  <w:style w:type="paragraph" w:styleId="Prrafodelista">
    <w:name w:val="List Paragraph"/>
    <w:basedOn w:val="Normal"/>
    <w:uiPriority w:val="34"/>
    <w:qFormat/>
    <w:rsid w:val="00FD3A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5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ncejo%20deliberante\Orden%20del%20D&#237;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59F802-C15A-4512-A693-463462320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Orden del Día.dotx</Template>
  <TotalTime>7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kyg</dc:creator>
  <cp:lastModifiedBy>Win10 1909</cp:lastModifiedBy>
  <cp:revision>3</cp:revision>
  <cp:lastPrinted>2025-06-23T15:33:00Z</cp:lastPrinted>
  <dcterms:created xsi:type="dcterms:W3CDTF">2025-06-23T15:34:00Z</dcterms:created>
  <dcterms:modified xsi:type="dcterms:W3CDTF">2025-06-23T15:41:00Z</dcterms:modified>
</cp:coreProperties>
</file>