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7B444" w14:textId="060ABDB2" w:rsidR="00B50219" w:rsidRPr="006A2FF4" w:rsidRDefault="00B50219" w:rsidP="004565CA">
      <w:pPr>
        <w:spacing w:after="230"/>
        <w:ind w:left="127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Orden del Día, Sesión Ordinaria jueves</w:t>
      </w:r>
      <w:r w:rsidR="00B13BDE" w:rsidRPr="006A2FF4">
        <w:rPr>
          <w:rFonts w:ascii="Arial" w:hAnsi="Arial" w:cs="Arial"/>
          <w:sz w:val="24"/>
          <w:szCs w:val="24"/>
        </w:rPr>
        <w:t xml:space="preserve"> </w:t>
      </w:r>
      <w:r w:rsidR="000F7525" w:rsidRPr="006A2FF4">
        <w:rPr>
          <w:rFonts w:ascii="Arial" w:hAnsi="Arial" w:cs="Arial"/>
          <w:sz w:val="24"/>
          <w:szCs w:val="24"/>
        </w:rPr>
        <w:t xml:space="preserve">11 </w:t>
      </w:r>
      <w:r w:rsidRPr="006A2FF4">
        <w:rPr>
          <w:rFonts w:ascii="Arial" w:hAnsi="Arial" w:cs="Arial"/>
          <w:sz w:val="24"/>
          <w:szCs w:val="24"/>
        </w:rPr>
        <w:t>de</w:t>
      </w:r>
      <w:r w:rsidR="001367A6" w:rsidRPr="006A2FF4">
        <w:rPr>
          <w:rFonts w:ascii="Arial" w:hAnsi="Arial" w:cs="Arial"/>
          <w:sz w:val="24"/>
          <w:szCs w:val="24"/>
        </w:rPr>
        <w:t xml:space="preserve"> </w:t>
      </w:r>
      <w:r w:rsidR="000F7525" w:rsidRPr="006A2FF4">
        <w:rPr>
          <w:rFonts w:ascii="Arial" w:hAnsi="Arial" w:cs="Arial"/>
          <w:sz w:val="24"/>
          <w:szCs w:val="24"/>
        </w:rPr>
        <w:t xml:space="preserve">septiembre </w:t>
      </w:r>
      <w:r w:rsidRPr="006A2FF4">
        <w:rPr>
          <w:rFonts w:ascii="Arial" w:hAnsi="Arial" w:cs="Arial"/>
          <w:sz w:val="24"/>
          <w:szCs w:val="24"/>
        </w:rPr>
        <w:t xml:space="preserve">a llevarse a cabo a las </w:t>
      </w:r>
      <w:r w:rsidR="002D0DD7" w:rsidRPr="006A2FF4">
        <w:rPr>
          <w:rFonts w:ascii="Arial" w:hAnsi="Arial" w:cs="Arial"/>
          <w:sz w:val="24"/>
          <w:szCs w:val="24"/>
        </w:rPr>
        <w:t>1</w:t>
      </w:r>
      <w:r w:rsidR="00C2405A" w:rsidRPr="006A2FF4">
        <w:rPr>
          <w:rFonts w:ascii="Arial" w:hAnsi="Arial" w:cs="Arial"/>
          <w:sz w:val="24"/>
          <w:szCs w:val="24"/>
        </w:rPr>
        <w:t>9</w:t>
      </w:r>
      <w:r w:rsidR="00C4089E" w:rsidRPr="006A2FF4">
        <w:rPr>
          <w:rFonts w:ascii="Arial" w:hAnsi="Arial" w:cs="Arial"/>
          <w:sz w:val="24"/>
          <w:szCs w:val="24"/>
        </w:rPr>
        <w:t xml:space="preserve">.00 </w:t>
      </w:r>
      <w:proofErr w:type="spellStart"/>
      <w:r w:rsidRPr="006A2FF4">
        <w:rPr>
          <w:rFonts w:ascii="Arial" w:hAnsi="Arial" w:cs="Arial"/>
          <w:sz w:val="24"/>
          <w:szCs w:val="24"/>
        </w:rPr>
        <w:t>hs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en el Salón de Sesiones Oscar Alende del HCD a efectos de tratar el siguiente: </w:t>
      </w:r>
    </w:p>
    <w:p w14:paraId="6A1B671F" w14:textId="3DC8A9AC" w:rsidR="00B50219" w:rsidRPr="006A2FF4" w:rsidRDefault="00B50219" w:rsidP="00B50219">
      <w:pPr>
        <w:spacing w:after="218" w:line="259" w:lineRule="auto"/>
        <w:ind w:left="100"/>
        <w:jc w:val="center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b/>
          <w:sz w:val="24"/>
          <w:szCs w:val="24"/>
          <w:u w:val="single" w:color="000000"/>
        </w:rPr>
        <w:t>ORDEN DEL DIA</w:t>
      </w:r>
      <w:r w:rsidRPr="006A2FF4">
        <w:rPr>
          <w:rFonts w:ascii="Arial" w:hAnsi="Arial" w:cs="Arial"/>
          <w:sz w:val="24"/>
          <w:szCs w:val="24"/>
        </w:rPr>
        <w:t xml:space="preserve"> </w:t>
      </w:r>
    </w:p>
    <w:p w14:paraId="385008F9" w14:textId="77777777" w:rsidR="00B50219" w:rsidRPr="006A2FF4" w:rsidRDefault="00B50219" w:rsidP="00D17306">
      <w:pPr>
        <w:numPr>
          <w:ilvl w:val="0"/>
          <w:numId w:val="2"/>
        </w:numPr>
        <w:spacing w:after="107" w:line="250" w:lineRule="auto"/>
        <w:ind w:left="426"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 xml:space="preserve">Izamiento de la Enseña Nacional </w:t>
      </w:r>
    </w:p>
    <w:p w14:paraId="2D8BDED5" w14:textId="366BB87C" w:rsidR="00984288" w:rsidRPr="006A2FF4" w:rsidRDefault="00B50219" w:rsidP="000C4AD7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Homenajes</w:t>
      </w:r>
    </w:p>
    <w:p w14:paraId="6122F8F1" w14:textId="0EDF8A70" w:rsidR="00AD5BB1" w:rsidRPr="006A2FF4" w:rsidRDefault="00AD5BB1" w:rsidP="000C4AD7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Banca Abierta, Mujeres Rurales.</w:t>
      </w:r>
    </w:p>
    <w:p w14:paraId="2D585F31" w14:textId="2822D21B" w:rsidR="00DA735E" w:rsidRPr="006A2FF4" w:rsidRDefault="00B50219" w:rsidP="00DA735E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Acta</w:t>
      </w:r>
      <w:r w:rsidR="003C7E2A" w:rsidRPr="006A2FF4">
        <w:rPr>
          <w:rFonts w:ascii="Arial" w:hAnsi="Arial" w:cs="Arial"/>
          <w:sz w:val="24"/>
          <w:szCs w:val="24"/>
        </w:rPr>
        <w:t xml:space="preserve"> 17</w:t>
      </w:r>
      <w:r w:rsidR="007E7C6E" w:rsidRPr="006A2FF4">
        <w:rPr>
          <w:rFonts w:ascii="Arial" w:hAnsi="Arial" w:cs="Arial"/>
          <w:sz w:val="24"/>
          <w:szCs w:val="24"/>
        </w:rPr>
        <w:t>6</w:t>
      </w:r>
      <w:r w:rsidR="000C4AD7" w:rsidRPr="006A2FF4">
        <w:rPr>
          <w:rFonts w:ascii="Arial" w:hAnsi="Arial" w:cs="Arial"/>
          <w:sz w:val="24"/>
          <w:szCs w:val="24"/>
        </w:rPr>
        <w:t>7</w:t>
      </w:r>
      <w:r w:rsidR="00A805C7" w:rsidRPr="006A2FF4">
        <w:rPr>
          <w:rFonts w:ascii="Arial" w:hAnsi="Arial" w:cs="Arial"/>
          <w:sz w:val="24"/>
          <w:szCs w:val="24"/>
        </w:rPr>
        <w:t>.</w:t>
      </w:r>
    </w:p>
    <w:p w14:paraId="1A20957A" w14:textId="1A48DFDC" w:rsidR="00DA735E" w:rsidRPr="006A2FF4" w:rsidRDefault="00DA735E" w:rsidP="00DA735E">
      <w:pPr>
        <w:spacing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A2FF4">
        <w:rPr>
          <w:rFonts w:ascii="Arial" w:hAnsi="Arial" w:cs="Arial"/>
          <w:b/>
          <w:bCs/>
          <w:sz w:val="24"/>
          <w:szCs w:val="24"/>
          <w:u w:val="single"/>
        </w:rPr>
        <w:t xml:space="preserve">Comunicaciones del Ejecutivo </w:t>
      </w:r>
    </w:p>
    <w:p w14:paraId="60066846" w14:textId="47F56B1F" w:rsidR="00417C12" w:rsidRPr="00246E12" w:rsidRDefault="00DA735E" w:rsidP="00246E12">
      <w:pPr>
        <w:numPr>
          <w:ilvl w:val="0"/>
          <w:numId w:val="2"/>
        </w:numPr>
        <w:spacing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="008766B3" w:rsidRPr="006A2FF4">
        <w:rPr>
          <w:rFonts w:ascii="Arial" w:hAnsi="Arial" w:cs="Arial"/>
          <w:sz w:val="24"/>
          <w:szCs w:val="24"/>
        </w:rPr>
        <w:t xml:space="preserve"> DE</w:t>
      </w:r>
      <w:r w:rsidR="00AD5BB1" w:rsidRPr="006A2FF4">
        <w:rPr>
          <w:rFonts w:ascii="Arial" w:hAnsi="Arial" w:cs="Arial"/>
          <w:sz w:val="24"/>
          <w:szCs w:val="24"/>
        </w:rPr>
        <w:t xml:space="preserve"> 176, P </w:t>
      </w:r>
      <w:r w:rsidR="00EA79AA" w:rsidRPr="006A2FF4">
        <w:rPr>
          <w:rFonts w:ascii="Arial" w:hAnsi="Arial" w:cs="Arial"/>
          <w:sz w:val="24"/>
          <w:szCs w:val="24"/>
        </w:rPr>
        <w:t>Ord</w:t>
      </w:r>
      <w:r w:rsidR="00AD5BB1" w:rsidRPr="006A2FF4">
        <w:rPr>
          <w:rFonts w:ascii="Arial" w:hAnsi="Arial" w:cs="Arial"/>
          <w:sz w:val="24"/>
          <w:szCs w:val="24"/>
        </w:rPr>
        <w:t>, prorroga ejecución obra limpieza cursos de agua.</w:t>
      </w:r>
    </w:p>
    <w:p w14:paraId="5891D919" w14:textId="2E899FBC" w:rsidR="00A352A4" w:rsidRPr="006A2FF4" w:rsidRDefault="00A352A4" w:rsidP="00A352A4">
      <w:pPr>
        <w:spacing w:before="120"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A2FF4">
        <w:rPr>
          <w:rFonts w:ascii="Arial" w:hAnsi="Arial" w:cs="Arial"/>
          <w:b/>
          <w:bCs/>
          <w:sz w:val="24"/>
          <w:szCs w:val="24"/>
          <w:u w:val="single"/>
        </w:rPr>
        <w:t>Parlamento Estudiantil</w:t>
      </w:r>
    </w:p>
    <w:p w14:paraId="10D8F525" w14:textId="11E7F42B" w:rsidR="00A352A4" w:rsidRPr="006A2FF4" w:rsidRDefault="00A352A4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</w:t>
      </w:r>
      <w:r w:rsidR="00EA79AA">
        <w:rPr>
          <w:rFonts w:ascii="Arial" w:hAnsi="Arial" w:cs="Arial"/>
          <w:sz w:val="24"/>
          <w:szCs w:val="24"/>
        </w:rPr>
        <w:t>Bloque Agro- Técnico 3</w:t>
      </w:r>
      <w:r w:rsidRPr="006A2FF4">
        <w:rPr>
          <w:rFonts w:ascii="Arial" w:hAnsi="Arial" w:cs="Arial"/>
          <w:sz w:val="24"/>
          <w:szCs w:val="24"/>
        </w:rPr>
        <w:t xml:space="preserve">, P </w:t>
      </w:r>
      <w:r w:rsidR="00EA79AA" w:rsidRPr="006A2FF4">
        <w:rPr>
          <w:rFonts w:ascii="Arial" w:hAnsi="Arial" w:cs="Arial"/>
          <w:sz w:val="24"/>
          <w:szCs w:val="24"/>
        </w:rPr>
        <w:t>Ord</w:t>
      </w:r>
      <w:r w:rsidRPr="006A2FF4">
        <w:rPr>
          <w:rFonts w:ascii="Arial" w:hAnsi="Arial" w:cs="Arial"/>
          <w:sz w:val="24"/>
          <w:szCs w:val="24"/>
        </w:rPr>
        <w:t xml:space="preserve">, </w:t>
      </w:r>
      <w:r w:rsidR="00EA79AA">
        <w:rPr>
          <w:rFonts w:ascii="Arial" w:hAnsi="Arial" w:cs="Arial"/>
          <w:sz w:val="24"/>
          <w:szCs w:val="24"/>
        </w:rPr>
        <w:t>programa “</w:t>
      </w:r>
      <w:r w:rsidRPr="006A2FF4">
        <w:rPr>
          <w:rFonts w:ascii="Arial" w:hAnsi="Arial" w:cs="Arial"/>
          <w:sz w:val="24"/>
          <w:szCs w:val="24"/>
        </w:rPr>
        <w:t>Cuidemos nuestra mente</w:t>
      </w:r>
      <w:r w:rsidR="00EA79AA">
        <w:rPr>
          <w:rFonts w:ascii="Arial" w:hAnsi="Arial" w:cs="Arial"/>
          <w:sz w:val="24"/>
          <w:szCs w:val="24"/>
        </w:rPr>
        <w:t>”.</w:t>
      </w:r>
    </w:p>
    <w:p w14:paraId="4A7BFABC" w14:textId="363E81D1" w:rsidR="00A352A4" w:rsidRPr="006A2FF4" w:rsidRDefault="00A352A4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</w:t>
      </w:r>
      <w:r w:rsidR="003F0179">
        <w:rPr>
          <w:rFonts w:ascii="Arial" w:hAnsi="Arial" w:cs="Arial"/>
          <w:sz w:val="24"/>
          <w:szCs w:val="24"/>
        </w:rPr>
        <w:t>B</w:t>
      </w:r>
      <w:r w:rsidR="00EA79AA">
        <w:rPr>
          <w:rFonts w:ascii="Arial" w:hAnsi="Arial" w:cs="Arial"/>
          <w:sz w:val="24"/>
          <w:szCs w:val="24"/>
        </w:rPr>
        <w:t>loque Derecho a la Inclusión</w:t>
      </w:r>
      <w:r w:rsidR="003F0179">
        <w:rPr>
          <w:rFonts w:ascii="Arial" w:hAnsi="Arial" w:cs="Arial"/>
          <w:sz w:val="24"/>
          <w:szCs w:val="24"/>
        </w:rPr>
        <w:t xml:space="preserve"> </w:t>
      </w:r>
      <w:r w:rsidR="00424BDF">
        <w:rPr>
          <w:rFonts w:ascii="Arial" w:hAnsi="Arial" w:cs="Arial"/>
          <w:sz w:val="24"/>
          <w:szCs w:val="24"/>
        </w:rPr>
        <w:t>4</w:t>
      </w:r>
      <w:r w:rsidR="00EA79AA">
        <w:rPr>
          <w:rFonts w:ascii="Arial" w:hAnsi="Arial" w:cs="Arial"/>
          <w:sz w:val="24"/>
          <w:szCs w:val="24"/>
        </w:rPr>
        <w:t>, P R</w:t>
      </w:r>
      <w:r w:rsidR="003F0179">
        <w:rPr>
          <w:rFonts w:ascii="Arial" w:hAnsi="Arial" w:cs="Arial"/>
          <w:sz w:val="24"/>
          <w:szCs w:val="24"/>
        </w:rPr>
        <w:t>esol, a</w:t>
      </w:r>
      <w:r w:rsidR="006A2FF4" w:rsidRPr="006A2FF4">
        <w:rPr>
          <w:rFonts w:ascii="Arial" w:hAnsi="Arial" w:cs="Arial"/>
          <w:sz w:val="24"/>
          <w:szCs w:val="24"/>
        </w:rPr>
        <w:t xml:space="preserve">cceso </w:t>
      </w:r>
      <w:r w:rsidR="003F0179">
        <w:rPr>
          <w:rFonts w:ascii="Arial" w:hAnsi="Arial" w:cs="Arial"/>
          <w:sz w:val="24"/>
          <w:szCs w:val="24"/>
        </w:rPr>
        <w:t>a l</w:t>
      </w:r>
      <w:r w:rsidR="006A2FF4" w:rsidRPr="006A2FF4">
        <w:rPr>
          <w:rFonts w:ascii="Arial" w:hAnsi="Arial" w:cs="Arial"/>
          <w:sz w:val="24"/>
          <w:szCs w:val="24"/>
        </w:rPr>
        <w:t xml:space="preserve">a </w:t>
      </w:r>
      <w:r w:rsidR="00424BDF">
        <w:rPr>
          <w:rFonts w:ascii="Arial" w:hAnsi="Arial" w:cs="Arial"/>
          <w:sz w:val="24"/>
          <w:szCs w:val="24"/>
        </w:rPr>
        <w:t>salud mental en el ámbito de la ruralidad.</w:t>
      </w:r>
    </w:p>
    <w:p w14:paraId="28C83164" w14:textId="194E3E3A" w:rsidR="006A2FF4" w:rsidRPr="006A2FF4" w:rsidRDefault="006A2FF4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</w:t>
      </w:r>
      <w:r w:rsidR="00EA79AA">
        <w:rPr>
          <w:rFonts w:ascii="Arial" w:hAnsi="Arial" w:cs="Arial"/>
          <w:sz w:val="24"/>
          <w:szCs w:val="24"/>
        </w:rPr>
        <w:t xml:space="preserve">Bloque Derecho a la </w:t>
      </w:r>
      <w:r w:rsidR="00EA79AA">
        <w:rPr>
          <w:rFonts w:ascii="Arial" w:hAnsi="Arial" w:cs="Arial"/>
          <w:sz w:val="24"/>
          <w:szCs w:val="24"/>
        </w:rPr>
        <w:t>Inclusión 5</w:t>
      </w:r>
      <w:r w:rsidR="00424BDF">
        <w:rPr>
          <w:rFonts w:ascii="Arial" w:hAnsi="Arial" w:cs="Arial"/>
          <w:sz w:val="24"/>
          <w:szCs w:val="24"/>
        </w:rPr>
        <w:t xml:space="preserve">, P resol, </w:t>
      </w:r>
      <w:r w:rsidRPr="006A2FF4">
        <w:rPr>
          <w:rFonts w:ascii="Arial" w:hAnsi="Arial" w:cs="Arial"/>
          <w:sz w:val="24"/>
          <w:szCs w:val="24"/>
        </w:rPr>
        <w:t xml:space="preserve">talleres </w:t>
      </w:r>
      <w:r w:rsidR="00EA79AA">
        <w:rPr>
          <w:rFonts w:ascii="Arial" w:hAnsi="Arial" w:cs="Arial"/>
          <w:sz w:val="24"/>
          <w:szCs w:val="24"/>
        </w:rPr>
        <w:t xml:space="preserve">de </w:t>
      </w:r>
      <w:r w:rsidRPr="006A2FF4">
        <w:rPr>
          <w:rFonts w:ascii="Arial" w:hAnsi="Arial" w:cs="Arial"/>
          <w:sz w:val="24"/>
          <w:szCs w:val="24"/>
        </w:rPr>
        <w:t>RCP</w:t>
      </w:r>
      <w:r w:rsidR="00EA79AA">
        <w:rPr>
          <w:rFonts w:ascii="Arial" w:hAnsi="Arial" w:cs="Arial"/>
          <w:sz w:val="24"/>
          <w:szCs w:val="24"/>
        </w:rPr>
        <w:t xml:space="preserve"> y manejo del DEA – Desfibrilador Externo Automático </w:t>
      </w:r>
    </w:p>
    <w:p w14:paraId="47583324" w14:textId="53F0DD9B" w:rsidR="006A2FF4" w:rsidRDefault="006A2FF4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</w:t>
      </w:r>
      <w:r w:rsidR="00FB0832">
        <w:rPr>
          <w:rFonts w:ascii="Arial" w:hAnsi="Arial" w:cs="Arial"/>
          <w:sz w:val="24"/>
          <w:szCs w:val="24"/>
        </w:rPr>
        <w:t>B</w:t>
      </w:r>
      <w:r w:rsidR="00EA79AA">
        <w:rPr>
          <w:rFonts w:ascii="Arial" w:hAnsi="Arial" w:cs="Arial"/>
          <w:sz w:val="24"/>
          <w:szCs w:val="24"/>
        </w:rPr>
        <w:t xml:space="preserve">loque </w:t>
      </w:r>
      <w:r w:rsidR="00FB0832">
        <w:rPr>
          <w:rFonts w:ascii="Arial" w:hAnsi="Arial" w:cs="Arial"/>
          <w:sz w:val="24"/>
          <w:szCs w:val="24"/>
        </w:rPr>
        <w:t>E</w:t>
      </w:r>
      <w:r w:rsidR="00EA79AA">
        <w:rPr>
          <w:rFonts w:ascii="Arial" w:hAnsi="Arial" w:cs="Arial"/>
          <w:sz w:val="24"/>
          <w:szCs w:val="24"/>
        </w:rPr>
        <w:t xml:space="preserve">studiantes de </w:t>
      </w:r>
      <w:r w:rsidR="00FB0832">
        <w:rPr>
          <w:rFonts w:ascii="Arial" w:hAnsi="Arial" w:cs="Arial"/>
          <w:sz w:val="24"/>
          <w:szCs w:val="24"/>
        </w:rPr>
        <w:t>F</w:t>
      </w:r>
      <w:r w:rsidR="00EA79AA">
        <w:rPr>
          <w:rFonts w:ascii="Arial" w:hAnsi="Arial" w:cs="Arial"/>
          <w:sz w:val="24"/>
          <w:szCs w:val="24"/>
        </w:rPr>
        <w:t>ines</w:t>
      </w:r>
      <w:r w:rsidR="00FB0832">
        <w:rPr>
          <w:rFonts w:ascii="Arial" w:hAnsi="Arial" w:cs="Arial"/>
          <w:sz w:val="24"/>
          <w:szCs w:val="24"/>
        </w:rPr>
        <w:t xml:space="preserve"> 6, P resol, creación registro estudiantes fines que no </w:t>
      </w:r>
      <w:r w:rsidR="00380B20">
        <w:rPr>
          <w:rFonts w:ascii="Arial" w:hAnsi="Arial" w:cs="Arial"/>
          <w:sz w:val="24"/>
          <w:szCs w:val="24"/>
        </w:rPr>
        <w:t>estén</w:t>
      </w:r>
      <w:r w:rsidR="00FB0832">
        <w:rPr>
          <w:rFonts w:ascii="Arial" w:hAnsi="Arial" w:cs="Arial"/>
          <w:sz w:val="24"/>
          <w:szCs w:val="24"/>
        </w:rPr>
        <w:t xml:space="preserve"> registrados laboralmente.</w:t>
      </w:r>
    </w:p>
    <w:p w14:paraId="4852F53D" w14:textId="096AF869" w:rsidR="00FB0832" w:rsidRDefault="00FB0832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072604">
        <w:rPr>
          <w:rFonts w:ascii="Arial" w:hAnsi="Arial" w:cs="Arial"/>
          <w:sz w:val="24"/>
          <w:szCs w:val="24"/>
        </w:rPr>
        <w:t>B</w:t>
      </w:r>
      <w:r w:rsidR="00EA79AA">
        <w:rPr>
          <w:rFonts w:ascii="Arial" w:hAnsi="Arial" w:cs="Arial"/>
          <w:sz w:val="24"/>
          <w:szCs w:val="24"/>
        </w:rPr>
        <w:t xml:space="preserve">loque </w:t>
      </w:r>
      <w:r w:rsidR="00072604">
        <w:rPr>
          <w:rFonts w:ascii="Arial" w:hAnsi="Arial" w:cs="Arial"/>
          <w:sz w:val="24"/>
          <w:szCs w:val="24"/>
        </w:rPr>
        <w:t>I</w:t>
      </w:r>
      <w:r w:rsidR="00EA79AA">
        <w:rPr>
          <w:rFonts w:ascii="Arial" w:hAnsi="Arial" w:cs="Arial"/>
          <w:sz w:val="24"/>
          <w:szCs w:val="24"/>
        </w:rPr>
        <w:t xml:space="preserve">nclusión </w:t>
      </w:r>
      <w:r w:rsidR="00072604">
        <w:rPr>
          <w:rFonts w:ascii="Arial" w:hAnsi="Arial" w:cs="Arial"/>
          <w:sz w:val="24"/>
          <w:szCs w:val="24"/>
        </w:rPr>
        <w:t>J</w:t>
      </w:r>
      <w:r w:rsidR="00EA79AA">
        <w:rPr>
          <w:rFonts w:ascii="Arial" w:hAnsi="Arial" w:cs="Arial"/>
          <w:sz w:val="24"/>
          <w:szCs w:val="24"/>
        </w:rPr>
        <w:t>uvenil</w:t>
      </w:r>
      <w:r w:rsidR="00072604">
        <w:rPr>
          <w:rFonts w:ascii="Arial" w:hAnsi="Arial" w:cs="Arial"/>
          <w:sz w:val="24"/>
          <w:szCs w:val="24"/>
        </w:rPr>
        <w:t xml:space="preserve"> 7, P resol, plan reparación y construcción de veredas.</w:t>
      </w:r>
    </w:p>
    <w:p w14:paraId="243D2D36" w14:textId="7D0D20A3" w:rsidR="00072604" w:rsidRDefault="00072604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B</w:t>
      </w:r>
      <w:r w:rsidR="00EA79AA">
        <w:rPr>
          <w:rFonts w:ascii="Arial" w:hAnsi="Arial" w:cs="Arial"/>
          <w:sz w:val="24"/>
          <w:szCs w:val="24"/>
        </w:rPr>
        <w:t xml:space="preserve">loque Agro – Técnico </w:t>
      </w:r>
      <w:r>
        <w:rPr>
          <w:rFonts w:ascii="Arial" w:hAnsi="Arial" w:cs="Arial"/>
          <w:sz w:val="24"/>
          <w:szCs w:val="24"/>
        </w:rPr>
        <w:t>8, P resol, charlas de salud mental en escuelas del distrito.</w:t>
      </w:r>
    </w:p>
    <w:p w14:paraId="2A2D56E5" w14:textId="79BC37CD" w:rsidR="00072604" w:rsidRDefault="00072604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</w:t>
      </w:r>
      <w:r w:rsidR="00FD78FF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pte</w:t>
      </w:r>
      <w:proofErr w:type="spellEnd"/>
      <w:r>
        <w:rPr>
          <w:rFonts w:ascii="Arial" w:hAnsi="Arial" w:cs="Arial"/>
          <w:sz w:val="24"/>
          <w:szCs w:val="24"/>
        </w:rPr>
        <w:t xml:space="preserve"> B</w:t>
      </w:r>
      <w:r w:rsidR="00993299">
        <w:rPr>
          <w:rFonts w:ascii="Arial" w:hAnsi="Arial" w:cs="Arial"/>
          <w:sz w:val="24"/>
          <w:szCs w:val="24"/>
        </w:rPr>
        <w:t xml:space="preserve">loque </w:t>
      </w:r>
      <w:r>
        <w:rPr>
          <w:rFonts w:ascii="Arial" w:hAnsi="Arial" w:cs="Arial"/>
          <w:sz w:val="24"/>
          <w:szCs w:val="24"/>
        </w:rPr>
        <w:t>I</w:t>
      </w:r>
      <w:r w:rsidR="00993299">
        <w:rPr>
          <w:rFonts w:ascii="Arial" w:hAnsi="Arial" w:cs="Arial"/>
          <w:sz w:val="24"/>
          <w:szCs w:val="24"/>
        </w:rPr>
        <w:t xml:space="preserve">nclusión Juvenil 9, P </w:t>
      </w:r>
      <w:proofErr w:type="spellStart"/>
      <w:r w:rsidR="00993299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omunic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FD78FF">
        <w:rPr>
          <w:rFonts w:ascii="Arial" w:hAnsi="Arial" w:cs="Arial"/>
          <w:sz w:val="24"/>
          <w:szCs w:val="24"/>
        </w:rPr>
        <w:t xml:space="preserve">objetivos de planta de residuos </w:t>
      </w:r>
      <w:r w:rsidR="00246E12">
        <w:rPr>
          <w:rFonts w:ascii="Arial" w:hAnsi="Arial" w:cs="Arial"/>
          <w:sz w:val="24"/>
          <w:szCs w:val="24"/>
        </w:rPr>
        <w:t>sólidos</w:t>
      </w:r>
      <w:r w:rsidR="00FD78FF">
        <w:rPr>
          <w:rFonts w:ascii="Arial" w:hAnsi="Arial" w:cs="Arial"/>
          <w:sz w:val="24"/>
          <w:szCs w:val="24"/>
        </w:rPr>
        <w:t xml:space="preserve"> y urbanos.</w:t>
      </w:r>
    </w:p>
    <w:p w14:paraId="00587ABF" w14:textId="7AD266DC" w:rsidR="00FD78FF" w:rsidRDefault="00FD78FF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B</w:t>
      </w:r>
      <w:r w:rsidR="00993299">
        <w:rPr>
          <w:rFonts w:ascii="Arial" w:hAnsi="Arial" w:cs="Arial"/>
          <w:sz w:val="24"/>
          <w:szCs w:val="24"/>
        </w:rPr>
        <w:t xml:space="preserve">loque Inclusión Juvenil 10, P </w:t>
      </w:r>
      <w:proofErr w:type="spellStart"/>
      <w:r w:rsidR="00993299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omunic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246E12">
        <w:rPr>
          <w:rFonts w:ascii="Arial" w:hAnsi="Arial" w:cs="Arial"/>
          <w:sz w:val="24"/>
          <w:szCs w:val="24"/>
        </w:rPr>
        <w:t>acciones</w:t>
      </w:r>
      <w:r>
        <w:rPr>
          <w:rFonts w:ascii="Arial" w:hAnsi="Arial" w:cs="Arial"/>
          <w:sz w:val="24"/>
          <w:szCs w:val="24"/>
        </w:rPr>
        <w:t>, programas vigentes sobre salud mental.</w:t>
      </w:r>
    </w:p>
    <w:p w14:paraId="41A3A460" w14:textId="7C77E36A" w:rsidR="00FD78FF" w:rsidRPr="006A2FF4" w:rsidRDefault="00FD78FF" w:rsidP="00263178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B</w:t>
      </w:r>
      <w:r w:rsidR="00993299">
        <w:rPr>
          <w:rFonts w:ascii="Arial" w:hAnsi="Arial" w:cs="Arial"/>
          <w:sz w:val="24"/>
          <w:szCs w:val="24"/>
        </w:rPr>
        <w:t>loque Derecho a la Inclusión</w:t>
      </w:r>
      <w:r>
        <w:rPr>
          <w:rFonts w:ascii="Arial" w:hAnsi="Arial" w:cs="Arial"/>
          <w:sz w:val="24"/>
          <w:szCs w:val="24"/>
        </w:rPr>
        <w:t xml:space="preserve"> 11, P decreto, interés legislativos participación de CENS y Fines en Parlamento Juvenil </w:t>
      </w:r>
      <w:r w:rsidR="005B03E7">
        <w:rPr>
          <w:rFonts w:ascii="Arial" w:hAnsi="Arial" w:cs="Arial"/>
          <w:sz w:val="24"/>
          <w:szCs w:val="24"/>
        </w:rPr>
        <w:t>Jóvenes</w:t>
      </w:r>
      <w:r>
        <w:rPr>
          <w:rFonts w:ascii="Arial" w:hAnsi="Arial" w:cs="Arial"/>
          <w:sz w:val="24"/>
          <w:szCs w:val="24"/>
        </w:rPr>
        <w:t>, adultos y adult</w:t>
      </w:r>
      <w:r w:rsidR="005B03E7">
        <w:rPr>
          <w:rFonts w:ascii="Arial" w:hAnsi="Arial" w:cs="Arial"/>
          <w:sz w:val="24"/>
          <w:szCs w:val="24"/>
        </w:rPr>
        <w:t>as mayores.</w:t>
      </w:r>
    </w:p>
    <w:p w14:paraId="0C0C63D2" w14:textId="6E0BB82F" w:rsidR="00380309" w:rsidRPr="006A2FF4" w:rsidRDefault="00380309" w:rsidP="00380309">
      <w:pPr>
        <w:spacing w:before="120" w:after="107" w:line="25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A2FF4">
        <w:rPr>
          <w:rFonts w:ascii="Arial" w:hAnsi="Arial" w:cs="Arial"/>
          <w:b/>
          <w:bCs/>
          <w:sz w:val="24"/>
          <w:szCs w:val="24"/>
          <w:u w:val="single"/>
        </w:rPr>
        <w:t>Despachos de Comisiones</w:t>
      </w:r>
    </w:p>
    <w:p w14:paraId="0FF0927F" w14:textId="60427742" w:rsidR="00194E15" w:rsidRPr="006A2FF4" w:rsidRDefault="00194E15" w:rsidP="00194E15">
      <w:pPr>
        <w:spacing w:before="120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  <w:u w:val="single"/>
        </w:rPr>
        <w:t>Comisión Plenaria</w:t>
      </w:r>
    </w:p>
    <w:p w14:paraId="502386E8" w14:textId="496559E3" w:rsidR="00AD125F" w:rsidRPr="006A2FF4" w:rsidRDefault="00194E15" w:rsidP="0036087E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="00BD7630" w:rsidRPr="006A2FF4">
        <w:rPr>
          <w:rFonts w:ascii="Arial" w:hAnsi="Arial" w:cs="Arial"/>
          <w:sz w:val="24"/>
          <w:szCs w:val="24"/>
        </w:rPr>
        <w:t xml:space="preserve"> AJ</w:t>
      </w:r>
      <w:r w:rsidR="00AD5BB1" w:rsidRPr="006A2FF4">
        <w:rPr>
          <w:rFonts w:ascii="Arial" w:hAnsi="Arial" w:cs="Arial"/>
          <w:sz w:val="24"/>
          <w:szCs w:val="24"/>
        </w:rPr>
        <w:t xml:space="preserve"> 428, P decreto, becas estudiantes medicina.</w:t>
      </w:r>
    </w:p>
    <w:p w14:paraId="48895DF5" w14:textId="6754A107" w:rsidR="00AD5BB1" w:rsidRPr="006A2FF4" w:rsidRDefault="00AD5BB1" w:rsidP="0036087E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AJ 174, P comunicación, recaudación tasa red vial.</w:t>
      </w:r>
    </w:p>
    <w:p w14:paraId="3B64AF39" w14:textId="1F219F48" w:rsidR="00AD5BB1" w:rsidRPr="006A2FF4" w:rsidRDefault="00AD5BB1" w:rsidP="0036087E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AR 160, P resolución, intervención artística en bal</w:t>
      </w:r>
      <w:r w:rsidR="00246E12">
        <w:rPr>
          <w:rFonts w:ascii="Arial" w:hAnsi="Arial" w:cs="Arial"/>
          <w:sz w:val="24"/>
          <w:szCs w:val="24"/>
        </w:rPr>
        <w:t>d</w:t>
      </w:r>
      <w:r w:rsidRPr="006A2FF4">
        <w:rPr>
          <w:rFonts w:ascii="Arial" w:hAnsi="Arial" w:cs="Arial"/>
          <w:sz w:val="24"/>
          <w:szCs w:val="24"/>
        </w:rPr>
        <w:t>osas en mal estado.</w:t>
      </w:r>
    </w:p>
    <w:p w14:paraId="1C5D9FC4" w14:textId="04A0E270" w:rsidR="00290CE7" w:rsidRPr="0069294C" w:rsidRDefault="00AD5BB1" w:rsidP="0069294C">
      <w:pPr>
        <w:numPr>
          <w:ilvl w:val="0"/>
          <w:numId w:val="2"/>
        </w:numPr>
        <w:spacing w:before="120" w:after="107" w:line="250" w:lineRule="auto"/>
        <w:ind w:hanging="431"/>
        <w:jc w:val="both"/>
        <w:rPr>
          <w:rFonts w:ascii="Arial" w:hAnsi="Arial" w:cs="Arial"/>
          <w:sz w:val="24"/>
          <w:szCs w:val="24"/>
        </w:rPr>
      </w:pPr>
      <w:bookmarkStart w:id="0" w:name="_GoBack"/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TXLF 161, P ordenanza, adhesión a resolución provincial </w:t>
      </w:r>
      <w:r w:rsidR="00956D09" w:rsidRPr="006A2FF4">
        <w:rPr>
          <w:rFonts w:ascii="Arial" w:hAnsi="Arial" w:cs="Arial"/>
          <w:sz w:val="24"/>
          <w:szCs w:val="24"/>
        </w:rPr>
        <w:t xml:space="preserve">(habilitación fabrica </w:t>
      </w:r>
      <w:r w:rsidR="006E468D" w:rsidRPr="006A2FF4">
        <w:rPr>
          <w:rFonts w:ascii="Arial" w:hAnsi="Arial" w:cs="Arial"/>
          <w:sz w:val="24"/>
          <w:szCs w:val="24"/>
        </w:rPr>
        <w:t>chacinados</w:t>
      </w:r>
      <w:r w:rsidR="00956D09" w:rsidRPr="006A2FF4">
        <w:rPr>
          <w:rFonts w:ascii="Arial" w:hAnsi="Arial" w:cs="Arial"/>
          <w:sz w:val="24"/>
          <w:szCs w:val="24"/>
        </w:rPr>
        <w:t>).</w:t>
      </w:r>
    </w:p>
    <w:bookmarkEnd w:id="0"/>
    <w:p w14:paraId="0D502951" w14:textId="2BE89052" w:rsidR="0068212E" w:rsidRPr="006A2FF4" w:rsidRDefault="000732CA" w:rsidP="0068212E">
      <w:pPr>
        <w:spacing w:before="120" w:line="250" w:lineRule="auto"/>
        <w:jc w:val="both"/>
        <w:rPr>
          <w:rFonts w:ascii="Arial" w:hAnsi="Arial" w:cs="Arial"/>
          <w:bCs/>
          <w:sz w:val="24"/>
          <w:szCs w:val="24"/>
        </w:rPr>
      </w:pPr>
      <w:r w:rsidRPr="006A2FF4">
        <w:rPr>
          <w:rFonts w:ascii="Arial" w:hAnsi="Arial" w:cs="Arial"/>
          <w:b/>
          <w:bCs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4D93EBD7" wp14:editId="6DBD47AF">
            <wp:simplePos x="0" y="0"/>
            <wp:positionH relativeFrom="page">
              <wp:align>center</wp:align>
            </wp:positionH>
            <wp:positionV relativeFrom="paragraph">
              <wp:posOffset>288290</wp:posOffset>
            </wp:positionV>
            <wp:extent cx="3893185" cy="742950"/>
            <wp:effectExtent l="0" t="0" r="0" b="0"/>
            <wp:wrapThrough wrapText="bothSides">
              <wp:wrapPolygon edited="0">
                <wp:start x="0" y="0"/>
                <wp:lineTo x="0" y="21046"/>
                <wp:lineTo x="21456" y="21046"/>
                <wp:lineTo x="21456" y="0"/>
                <wp:lineTo x="0" y="0"/>
              </wp:wrapPolygon>
            </wp:wrapThrough>
            <wp:docPr id="920821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82130" name="Imagen 920821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318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8212E" w:rsidRPr="006A2FF4" w:rsidSect="00A95C97">
      <w:headerReference w:type="default" r:id="rId9"/>
      <w:pgSz w:w="12240" w:h="20160" w:code="5"/>
      <w:pgMar w:top="2410" w:right="1418" w:bottom="1134" w:left="1701" w:header="709" w:footer="3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C59173" w14:textId="77777777" w:rsidR="00576064" w:rsidRDefault="00576064" w:rsidP="00552CC2">
      <w:r>
        <w:separator/>
      </w:r>
    </w:p>
  </w:endnote>
  <w:endnote w:type="continuationSeparator" w:id="0">
    <w:p w14:paraId="1C50A51A" w14:textId="77777777" w:rsidR="00576064" w:rsidRDefault="00576064" w:rsidP="00552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5EDD92" w14:textId="77777777" w:rsidR="00576064" w:rsidRDefault="00576064" w:rsidP="00552CC2">
      <w:r>
        <w:separator/>
      </w:r>
    </w:p>
  </w:footnote>
  <w:footnote w:type="continuationSeparator" w:id="0">
    <w:p w14:paraId="74D90E3F" w14:textId="77777777" w:rsidR="00576064" w:rsidRDefault="00576064" w:rsidP="00552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7022EC" w14:textId="77777777" w:rsidR="00031D3C" w:rsidRDefault="00031D3C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3B36D6E6" wp14:editId="41DF10D1">
          <wp:simplePos x="0" y="0"/>
          <wp:positionH relativeFrom="column">
            <wp:posOffset>-269875</wp:posOffset>
          </wp:positionH>
          <wp:positionV relativeFrom="paragraph">
            <wp:posOffset>-93345</wp:posOffset>
          </wp:positionV>
          <wp:extent cx="1327785" cy="1105535"/>
          <wp:effectExtent l="0" t="0" r="5715" b="0"/>
          <wp:wrapThrough wrapText="bothSides">
            <wp:wrapPolygon edited="0">
              <wp:start x="0" y="0"/>
              <wp:lineTo x="0" y="21215"/>
              <wp:lineTo x="21383" y="21215"/>
              <wp:lineTo x="21383" y="0"/>
              <wp:lineTo x="0" y="0"/>
            </wp:wrapPolygon>
          </wp:wrapThrough>
          <wp:docPr id="1827862248" name="0 Imagen" descr="ESCUDO HC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ESCUDO HC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785" cy="110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32B03"/>
    <w:multiLevelType w:val="hybridMultilevel"/>
    <w:tmpl w:val="B15A6214"/>
    <w:lvl w:ilvl="0" w:tplc="209EBE1A">
      <w:start w:val="4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DAC05E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2C698A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04FC5A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8ECAAA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44280C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48B71A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9A2BFE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861A3C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2D1C3E"/>
    <w:multiLevelType w:val="hybridMultilevel"/>
    <w:tmpl w:val="4C46748A"/>
    <w:lvl w:ilvl="0" w:tplc="72F0E7A8">
      <w:start w:val="1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30592A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DE73CE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581FCA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E4DAA6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7454E6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1658F4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ECF3DA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64D086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AB46D0"/>
    <w:multiLevelType w:val="hybridMultilevel"/>
    <w:tmpl w:val="76F87136"/>
    <w:lvl w:ilvl="0" w:tplc="D7EC33B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767834"/>
    <w:multiLevelType w:val="hybridMultilevel"/>
    <w:tmpl w:val="8704149A"/>
    <w:lvl w:ilvl="0" w:tplc="CBEE0540">
      <w:start w:val="6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B8D782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8CF87C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B8C982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DE5E6E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F86B28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34BFC4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A462F0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FEBA76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C4C4635"/>
    <w:multiLevelType w:val="hybridMultilevel"/>
    <w:tmpl w:val="65560DCE"/>
    <w:lvl w:ilvl="0" w:tplc="0452F754">
      <w:start w:val="10"/>
      <w:numFmt w:val="decimal"/>
      <w:lvlText w:val="%1."/>
      <w:lvlJc w:val="left"/>
      <w:pPr>
        <w:ind w:left="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D25AA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9281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ECE22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28936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EEA4B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0CC27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C829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C4715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EE6167D"/>
    <w:multiLevelType w:val="hybridMultilevel"/>
    <w:tmpl w:val="D488DDA6"/>
    <w:lvl w:ilvl="0" w:tplc="C75A6722">
      <w:start w:val="1"/>
      <w:numFmt w:val="decimal"/>
      <w:lvlText w:val="%1."/>
      <w:lvlJc w:val="right"/>
      <w:pPr>
        <w:tabs>
          <w:tab w:val="num" w:pos="340"/>
        </w:tabs>
        <w:ind w:left="340" w:hanging="113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AF4"/>
    <w:rsid w:val="0000032B"/>
    <w:rsid w:val="0000038B"/>
    <w:rsid w:val="000018E0"/>
    <w:rsid w:val="00002380"/>
    <w:rsid w:val="00002762"/>
    <w:rsid w:val="0000300A"/>
    <w:rsid w:val="00003B80"/>
    <w:rsid w:val="0000733A"/>
    <w:rsid w:val="0001164A"/>
    <w:rsid w:val="0001339B"/>
    <w:rsid w:val="00015CB7"/>
    <w:rsid w:val="000175D1"/>
    <w:rsid w:val="00022968"/>
    <w:rsid w:val="0002304C"/>
    <w:rsid w:val="00024D9E"/>
    <w:rsid w:val="00025C3D"/>
    <w:rsid w:val="00026AC5"/>
    <w:rsid w:val="00026C70"/>
    <w:rsid w:val="00027B55"/>
    <w:rsid w:val="00031D3C"/>
    <w:rsid w:val="000356F2"/>
    <w:rsid w:val="00035D1C"/>
    <w:rsid w:val="00036287"/>
    <w:rsid w:val="0003702A"/>
    <w:rsid w:val="00037C9C"/>
    <w:rsid w:val="00040F04"/>
    <w:rsid w:val="000411BC"/>
    <w:rsid w:val="0004120B"/>
    <w:rsid w:val="00042FCA"/>
    <w:rsid w:val="0004324B"/>
    <w:rsid w:val="00044C2C"/>
    <w:rsid w:val="00045AFA"/>
    <w:rsid w:val="000460F5"/>
    <w:rsid w:val="00046347"/>
    <w:rsid w:val="000465FD"/>
    <w:rsid w:val="00046829"/>
    <w:rsid w:val="00046A56"/>
    <w:rsid w:val="00046FFE"/>
    <w:rsid w:val="000502A4"/>
    <w:rsid w:val="00050EEB"/>
    <w:rsid w:val="00052C19"/>
    <w:rsid w:val="00060E31"/>
    <w:rsid w:val="00062818"/>
    <w:rsid w:val="00062824"/>
    <w:rsid w:val="00062ACE"/>
    <w:rsid w:val="0006399A"/>
    <w:rsid w:val="00065562"/>
    <w:rsid w:val="00065F7F"/>
    <w:rsid w:val="0007078A"/>
    <w:rsid w:val="00071658"/>
    <w:rsid w:val="00072604"/>
    <w:rsid w:val="00072E98"/>
    <w:rsid w:val="000732CA"/>
    <w:rsid w:val="00073CA6"/>
    <w:rsid w:val="000748E0"/>
    <w:rsid w:val="00076805"/>
    <w:rsid w:val="00076B8E"/>
    <w:rsid w:val="00077238"/>
    <w:rsid w:val="000803CC"/>
    <w:rsid w:val="0008783F"/>
    <w:rsid w:val="00087F6D"/>
    <w:rsid w:val="00090C86"/>
    <w:rsid w:val="00095335"/>
    <w:rsid w:val="00095C7C"/>
    <w:rsid w:val="000961DC"/>
    <w:rsid w:val="00096CF3"/>
    <w:rsid w:val="000A33A8"/>
    <w:rsid w:val="000A6D49"/>
    <w:rsid w:val="000A7268"/>
    <w:rsid w:val="000A7A0F"/>
    <w:rsid w:val="000B0827"/>
    <w:rsid w:val="000B3D66"/>
    <w:rsid w:val="000B5D9F"/>
    <w:rsid w:val="000B6A4E"/>
    <w:rsid w:val="000B7091"/>
    <w:rsid w:val="000C3086"/>
    <w:rsid w:val="000C48E3"/>
    <w:rsid w:val="000C4AD7"/>
    <w:rsid w:val="000C4BE5"/>
    <w:rsid w:val="000C63CA"/>
    <w:rsid w:val="000D02D9"/>
    <w:rsid w:val="000D0A93"/>
    <w:rsid w:val="000D0C3A"/>
    <w:rsid w:val="000D2644"/>
    <w:rsid w:val="000D2D8F"/>
    <w:rsid w:val="000D4D89"/>
    <w:rsid w:val="000D6128"/>
    <w:rsid w:val="000D6196"/>
    <w:rsid w:val="000E3978"/>
    <w:rsid w:val="000E7B40"/>
    <w:rsid w:val="000F10DB"/>
    <w:rsid w:val="000F331F"/>
    <w:rsid w:val="000F56FA"/>
    <w:rsid w:val="000F6A55"/>
    <w:rsid w:val="000F7525"/>
    <w:rsid w:val="000F7C4C"/>
    <w:rsid w:val="001042FF"/>
    <w:rsid w:val="001060CF"/>
    <w:rsid w:val="001104C7"/>
    <w:rsid w:val="00110E0C"/>
    <w:rsid w:val="00110F44"/>
    <w:rsid w:val="001122AA"/>
    <w:rsid w:val="0011246A"/>
    <w:rsid w:val="001129C5"/>
    <w:rsid w:val="00112E04"/>
    <w:rsid w:val="001134B9"/>
    <w:rsid w:val="00114562"/>
    <w:rsid w:val="001145E8"/>
    <w:rsid w:val="00115A1E"/>
    <w:rsid w:val="00115A40"/>
    <w:rsid w:val="00115D03"/>
    <w:rsid w:val="00116AD8"/>
    <w:rsid w:val="00116EC7"/>
    <w:rsid w:val="001206A9"/>
    <w:rsid w:val="00121260"/>
    <w:rsid w:val="001212B6"/>
    <w:rsid w:val="00121330"/>
    <w:rsid w:val="001218B3"/>
    <w:rsid w:val="001238BD"/>
    <w:rsid w:val="00123BF1"/>
    <w:rsid w:val="00123CB7"/>
    <w:rsid w:val="00124965"/>
    <w:rsid w:val="00127524"/>
    <w:rsid w:val="00130F20"/>
    <w:rsid w:val="0013212C"/>
    <w:rsid w:val="001322E7"/>
    <w:rsid w:val="001347E4"/>
    <w:rsid w:val="001359E8"/>
    <w:rsid w:val="001362F1"/>
    <w:rsid w:val="001367A6"/>
    <w:rsid w:val="001374AA"/>
    <w:rsid w:val="00137C9D"/>
    <w:rsid w:val="00142321"/>
    <w:rsid w:val="0014281D"/>
    <w:rsid w:val="00144941"/>
    <w:rsid w:val="001467EC"/>
    <w:rsid w:val="0014688C"/>
    <w:rsid w:val="00146942"/>
    <w:rsid w:val="00146B99"/>
    <w:rsid w:val="00147EAE"/>
    <w:rsid w:val="00147F14"/>
    <w:rsid w:val="0015036B"/>
    <w:rsid w:val="001518CD"/>
    <w:rsid w:val="00152962"/>
    <w:rsid w:val="00156D7B"/>
    <w:rsid w:val="001576B9"/>
    <w:rsid w:val="00160CD1"/>
    <w:rsid w:val="001625CF"/>
    <w:rsid w:val="00163871"/>
    <w:rsid w:val="001666DE"/>
    <w:rsid w:val="00167A06"/>
    <w:rsid w:val="00167C4E"/>
    <w:rsid w:val="001720B0"/>
    <w:rsid w:val="00172D52"/>
    <w:rsid w:val="00175AB3"/>
    <w:rsid w:val="00176263"/>
    <w:rsid w:val="00176594"/>
    <w:rsid w:val="00176A51"/>
    <w:rsid w:val="00180CAB"/>
    <w:rsid w:val="00183780"/>
    <w:rsid w:val="0019164B"/>
    <w:rsid w:val="0019434D"/>
    <w:rsid w:val="001944A7"/>
    <w:rsid w:val="00194E15"/>
    <w:rsid w:val="00195281"/>
    <w:rsid w:val="0019583D"/>
    <w:rsid w:val="00197E4C"/>
    <w:rsid w:val="00197F3E"/>
    <w:rsid w:val="001A0AC1"/>
    <w:rsid w:val="001A0F84"/>
    <w:rsid w:val="001A207D"/>
    <w:rsid w:val="001A229D"/>
    <w:rsid w:val="001A2653"/>
    <w:rsid w:val="001A4025"/>
    <w:rsid w:val="001A4B3B"/>
    <w:rsid w:val="001A56DA"/>
    <w:rsid w:val="001A6748"/>
    <w:rsid w:val="001B0649"/>
    <w:rsid w:val="001B12FE"/>
    <w:rsid w:val="001B1BAD"/>
    <w:rsid w:val="001B1DD5"/>
    <w:rsid w:val="001B2483"/>
    <w:rsid w:val="001B302B"/>
    <w:rsid w:val="001B4C27"/>
    <w:rsid w:val="001B4D11"/>
    <w:rsid w:val="001B5BF0"/>
    <w:rsid w:val="001B5EEE"/>
    <w:rsid w:val="001B73E9"/>
    <w:rsid w:val="001C0486"/>
    <w:rsid w:val="001C2902"/>
    <w:rsid w:val="001C2CA9"/>
    <w:rsid w:val="001C3AF0"/>
    <w:rsid w:val="001C45A5"/>
    <w:rsid w:val="001D0B63"/>
    <w:rsid w:val="001D1907"/>
    <w:rsid w:val="001D333C"/>
    <w:rsid w:val="001D3E3A"/>
    <w:rsid w:val="001D45E6"/>
    <w:rsid w:val="001D5029"/>
    <w:rsid w:val="001D5BDA"/>
    <w:rsid w:val="001E0CB2"/>
    <w:rsid w:val="001E12BC"/>
    <w:rsid w:val="001E146D"/>
    <w:rsid w:val="001E2717"/>
    <w:rsid w:val="001E2D49"/>
    <w:rsid w:val="001E3A27"/>
    <w:rsid w:val="001E5124"/>
    <w:rsid w:val="001E519A"/>
    <w:rsid w:val="001F152F"/>
    <w:rsid w:val="001F1D9B"/>
    <w:rsid w:val="001F21FB"/>
    <w:rsid w:val="001F357E"/>
    <w:rsid w:val="001F613D"/>
    <w:rsid w:val="002015FD"/>
    <w:rsid w:val="00202E1B"/>
    <w:rsid w:val="00205082"/>
    <w:rsid w:val="002054B8"/>
    <w:rsid w:val="00205CB0"/>
    <w:rsid w:val="00206225"/>
    <w:rsid w:val="00210811"/>
    <w:rsid w:val="0021103A"/>
    <w:rsid w:val="00211501"/>
    <w:rsid w:val="0021555E"/>
    <w:rsid w:val="00215C4C"/>
    <w:rsid w:val="00215D6B"/>
    <w:rsid w:val="00217CEF"/>
    <w:rsid w:val="002206C1"/>
    <w:rsid w:val="002210D5"/>
    <w:rsid w:val="00221B63"/>
    <w:rsid w:val="00221E3D"/>
    <w:rsid w:val="00222F08"/>
    <w:rsid w:val="00226772"/>
    <w:rsid w:val="00226ADE"/>
    <w:rsid w:val="00226B5A"/>
    <w:rsid w:val="002309CB"/>
    <w:rsid w:val="00231F81"/>
    <w:rsid w:val="002322CF"/>
    <w:rsid w:val="002330CB"/>
    <w:rsid w:val="00233F8C"/>
    <w:rsid w:val="002345DD"/>
    <w:rsid w:val="00235073"/>
    <w:rsid w:val="00236D2D"/>
    <w:rsid w:val="002375B9"/>
    <w:rsid w:val="00240386"/>
    <w:rsid w:val="00240A57"/>
    <w:rsid w:val="002413CE"/>
    <w:rsid w:val="00242240"/>
    <w:rsid w:val="0024391C"/>
    <w:rsid w:val="00243F93"/>
    <w:rsid w:val="00244423"/>
    <w:rsid w:val="00246E12"/>
    <w:rsid w:val="00247548"/>
    <w:rsid w:val="002517CF"/>
    <w:rsid w:val="0025281B"/>
    <w:rsid w:val="00253143"/>
    <w:rsid w:val="00255575"/>
    <w:rsid w:val="00257E31"/>
    <w:rsid w:val="002605F4"/>
    <w:rsid w:val="00261644"/>
    <w:rsid w:val="00261904"/>
    <w:rsid w:val="0026233B"/>
    <w:rsid w:val="00262748"/>
    <w:rsid w:val="00263178"/>
    <w:rsid w:val="00264BE3"/>
    <w:rsid w:val="002653D4"/>
    <w:rsid w:val="00265DFF"/>
    <w:rsid w:val="00266C24"/>
    <w:rsid w:val="002700BE"/>
    <w:rsid w:val="00272688"/>
    <w:rsid w:val="0027408F"/>
    <w:rsid w:val="00274B5D"/>
    <w:rsid w:val="00275F17"/>
    <w:rsid w:val="00281520"/>
    <w:rsid w:val="00281F06"/>
    <w:rsid w:val="002823F8"/>
    <w:rsid w:val="0028304A"/>
    <w:rsid w:val="00283ACF"/>
    <w:rsid w:val="00285FCF"/>
    <w:rsid w:val="00287AF4"/>
    <w:rsid w:val="00290C6D"/>
    <w:rsid w:val="00290CE7"/>
    <w:rsid w:val="00291CBA"/>
    <w:rsid w:val="00292AE5"/>
    <w:rsid w:val="00294150"/>
    <w:rsid w:val="0029569C"/>
    <w:rsid w:val="002958B1"/>
    <w:rsid w:val="00295DA0"/>
    <w:rsid w:val="00297262"/>
    <w:rsid w:val="002A0456"/>
    <w:rsid w:val="002A4B74"/>
    <w:rsid w:val="002A5CFE"/>
    <w:rsid w:val="002A5D5E"/>
    <w:rsid w:val="002A6550"/>
    <w:rsid w:val="002A65F0"/>
    <w:rsid w:val="002A6B4B"/>
    <w:rsid w:val="002A73A6"/>
    <w:rsid w:val="002B0891"/>
    <w:rsid w:val="002B0CEF"/>
    <w:rsid w:val="002B1EC1"/>
    <w:rsid w:val="002B5CBF"/>
    <w:rsid w:val="002B6CAF"/>
    <w:rsid w:val="002C25AA"/>
    <w:rsid w:val="002C284A"/>
    <w:rsid w:val="002C3CFD"/>
    <w:rsid w:val="002C44F3"/>
    <w:rsid w:val="002C4F3A"/>
    <w:rsid w:val="002C521F"/>
    <w:rsid w:val="002C772F"/>
    <w:rsid w:val="002D036C"/>
    <w:rsid w:val="002D07B7"/>
    <w:rsid w:val="002D0DD7"/>
    <w:rsid w:val="002D1699"/>
    <w:rsid w:val="002D2036"/>
    <w:rsid w:val="002D25DA"/>
    <w:rsid w:val="002D2976"/>
    <w:rsid w:val="002D3056"/>
    <w:rsid w:val="002D459F"/>
    <w:rsid w:val="002D4D5F"/>
    <w:rsid w:val="002D4F2F"/>
    <w:rsid w:val="002D7977"/>
    <w:rsid w:val="002D7E31"/>
    <w:rsid w:val="002E09FB"/>
    <w:rsid w:val="002E0E9E"/>
    <w:rsid w:val="002E1A73"/>
    <w:rsid w:val="002E1AA5"/>
    <w:rsid w:val="002E1E50"/>
    <w:rsid w:val="002E2AA5"/>
    <w:rsid w:val="002E4168"/>
    <w:rsid w:val="002F001B"/>
    <w:rsid w:val="002F3D25"/>
    <w:rsid w:val="002F4937"/>
    <w:rsid w:val="002F695C"/>
    <w:rsid w:val="002F6E73"/>
    <w:rsid w:val="003001EB"/>
    <w:rsid w:val="00300975"/>
    <w:rsid w:val="0030110F"/>
    <w:rsid w:val="00301654"/>
    <w:rsid w:val="00302089"/>
    <w:rsid w:val="00303DA0"/>
    <w:rsid w:val="00304143"/>
    <w:rsid w:val="00310407"/>
    <w:rsid w:val="00311173"/>
    <w:rsid w:val="00313CDE"/>
    <w:rsid w:val="0031559D"/>
    <w:rsid w:val="0031578D"/>
    <w:rsid w:val="003159FF"/>
    <w:rsid w:val="00317C52"/>
    <w:rsid w:val="0032019E"/>
    <w:rsid w:val="00320B13"/>
    <w:rsid w:val="00321679"/>
    <w:rsid w:val="0032375D"/>
    <w:rsid w:val="00324C52"/>
    <w:rsid w:val="00324D04"/>
    <w:rsid w:val="00325019"/>
    <w:rsid w:val="00326878"/>
    <w:rsid w:val="003276B1"/>
    <w:rsid w:val="003278C3"/>
    <w:rsid w:val="00332D2C"/>
    <w:rsid w:val="003336A0"/>
    <w:rsid w:val="00335215"/>
    <w:rsid w:val="00335B8F"/>
    <w:rsid w:val="00336E78"/>
    <w:rsid w:val="003376C4"/>
    <w:rsid w:val="00337BAD"/>
    <w:rsid w:val="00345DB6"/>
    <w:rsid w:val="0034614C"/>
    <w:rsid w:val="0034645E"/>
    <w:rsid w:val="00346E1F"/>
    <w:rsid w:val="0034798C"/>
    <w:rsid w:val="003546FE"/>
    <w:rsid w:val="00356816"/>
    <w:rsid w:val="0035792D"/>
    <w:rsid w:val="00357B68"/>
    <w:rsid w:val="00360008"/>
    <w:rsid w:val="0036087E"/>
    <w:rsid w:val="00360D1E"/>
    <w:rsid w:val="00361429"/>
    <w:rsid w:val="0036436D"/>
    <w:rsid w:val="00364D9C"/>
    <w:rsid w:val="00366097"/>
    <w:rsid w:val="00366CEE"/>
    <w:rsid w:val="00367FB7"/>
    <w:rsid w:val="00370582"/>
    <w:rsid w:val="00371DC5"/>
    <w:rsid w:val="00372B81"/>
    <w:rsid w:val="00373385"/>
    <w:rsid w:val="003737F4"/>
    <w:rsid w:val="00376C34"/>
    <w:rsid w:val="00377A66"/>
    <w:rsid w:val="00380309"/>
    <w:rsid w:val="00380B20"/>
    <w:rsid w:val="00381979"/>
    <w:rsid w:val="00382180"/>
    <w:rsid w:val="00382449"/>
    <w:rsid w:val="0038393A"/>
    <w:rsid w:val="0038546E"/>
    <w:rsid w:val="00385F90"/>
    <w:rsid w:val="003866C5"/>
    <w:rsid w:val="00386DBE"/>
    <w:rsid w:val="00386FEB"/>
    <w:rsid w:val="00390985"/>
    <w:rsid w:val="00392019"/>
    <w:rsid w:val="00392E23"/>
    <w:rsid w:val="00392ECA"/>
    <w:rsid w:val="00392FA5"/>
    <w:rsid w:val="00394D56"/>
    <w:rsid w:val="003964BB"/>
    <w:rsid w:val="00396E45"/>
    <w:rsid w:val="00397D3D"/>
    <w:rsid w:val="003A0FD0"/>
    <w:rsid w:val="003A3315"/>
    <w:rsid w:val="003A35EF"/>
    <w:rsid w:val="003A4AD3"/>
    <w:rsid w:val="003A7A6C"/>
    <w:rsid w:val="003B146C"/>
    <w:rsid w:val="003B20E7"/>
    <w:rsid w:val="003B2833"/>
    <w:rsid w:val="003B324F"/>
    <w:rsid w:val="003B32CB"/>
    <w:rsid w:val="003B3ADD"/>
    <w:rsid w:val="003B45B6"/>
    <w:rsid w:val="003B4968"/>
    <w:rsid w:val="003B6861"/>
    <w:rsid w:val="003B7510"/>
    <w:rsid w:val="003B7837"/>
    <w:rsid w:val="003C1F46"/>
    <w:rsid w:val="003C4037"/>
    <w:rsid w:val="003C478D"/>
    <w:rsid w:val="003C77FF"/>
    <w:rsid w:val="003C7E2A"/>
    <w:rsid w:val="003D05AF"/>
    <w:rsid w:val="003D0911"/>
    <w:rsid w:val="003D097D"/>
    <w:rsid w:val="003E0628"/>
    <w:rsid w:val="003E3F90"/>
    <w:rsid w:val="003E56D2"/>
    <w:rsid w:val="003E7823"/>
    <w:rsid w:val="003F0179"/>
    <w:rsid w:val="003F05CF"/>
    <w:rsid w:val="003F46F1"/>
    <w:rsid w:val="003F47F0"/>
    <w:rsid w:val="003F4CF6"/>
    <w:rsid w:val="003F53F6"/>
    <w:rsid w:val="003F7DEB"/>
    <w:rsid w:val="004001F6"/>
    <w:rsid w:val="00401AC6"/>
    <w:rsid w:val="00401B91"/>
    <w:rsid w:val="00404B61"/>
    <w:rsid w:val="00406251"/>
    <w:rsid w:val="00406666"/>
    <w:rsid w:val="0040788B"/>
    <w:rsid w:val="004110CD"/>
    <w:rsid w:val="00412EE1"/>
    <w:rsid w:val="004143A6"/>
    <w:rsid w:val="00416DD2"/>
    <w:rsid w:val="00417310"/>
    <w:rsid w:val="00417C12"/>
    <w:rsid w:val="00421171"/>
    <w:rsid w:val="0042237D"/>
    <w:rsid w:val="00424BDF"/>
    <w:rsid w:val="00425EFF"/>
    <w:rsid w:val="00426AF3"/>
    <w:rsid w:val="00426F68"/>
    <w:rsid w:val="00427218"/>
    <w:rsid w:val="004277BD"/>
    <w:rsid w:val="00427A40"/>
    <w:rsid w:val="00427E39"/>
    <w:rsid w:val="00427F86"/>
    <w:rsid w:val="00430571"/>
    <w:rsid w:val="004325F8"/>
    <w:rsid w:val="00432A7F"/>
    <w:rsid w:val="004343F0"/>
    <w:rsid w:val="004346E3"/>
    <w:rsid w:val="00434CDE"/>
    <w:rsid w:val="00435C08"/>
    <w:rsid w:val="00437BEC"/>
    <w:rsid w:val="00440A5C"/>
    <w:rsid w:val="00440EFF"/>
    <w:rsid w:val="004427B4"/>
    <w:rsid w:val="0044448D"/>
    <w:rsid w:val="00451A5C"/>
    <w:rsid w:val="004524D4"/>
    <w:rsid w:val="004526DD"/>
    <w:rsid w:val="00455F63"/>
    <w:rsid w:val="004565CA"/>
    <w:rsid w:val="00461C5B"/>
    <w:rsid w:val="00466049"/>
    <w:rsid w:val="0046732B"/>
    <w:rsid w:val="004714B5"/>
    <w:rsid w:val="0047223C"/>
    <w:rsid w:val="00472471"/>
    <w:rsid w:val="0047313F"/>
    <w:rsid w:val="00473C43"/>
    <w:rsid w:val="00474366"/>
    <w:rsid w:val="00474606"/>
    <w:rsid w:val="00475854"/>
    <w:rsid w:val="0048010C"/>
    <w:rsid w:val="00483243"/>
    <w:rsid w:val="00483EAF"/>
    <w:rsid w:val="00486EA7"/>
    <w:rsid w:val="004870C1"/>
    <w:rsid w:val="00490F40"/>
    <w:rsid w:val="00492737"/>
    <w:rsid w:val="00492F27"/>
    <w:rsid w:val="00493811"/>
    <w:rsid w:val="00493998"/>
    <w:rsid w:val="00494966"/>
    <w:rsid w:val="004951C0"/>
    <w:rsid w:val="00496781"/>
    <w:rsid w:val="00497BD9"/>
    <w:rsid w:val="004A0470"/>
    <w:rsid w:val="004A0A25"/>
    <w:rsid w:val="004A1BA4"/>
    <w:rsid w:val="004A2BCA"/>
    <w:rsid w:val="004A50A5"/>
    <w:rsid w:val="004A5200"/>
    <w:rsid w:val="004A586D"/>
    <w:rsid w:val="004B0D11"/>
    <w:rsid w:val="004B1154"/>
    <w:rsid w:val="004B1F9C"/>
    <w:rsid w:val="004B37C8"/>
    <w:rsid w:val="004B50B7"/>
    <w:rsid w:val="004B5F13"/>
    <w:rsid w:val="004C17CB"/>
    <w:rsid w:val="004C2189"/>
    <w:rsid w:val="004C2F12"/>
    <w:rsid w:val="004C48BA"/>
    <w:rsid w:val="004C684B"/>
    <w:rsid w:val="004C7C2B"/>
    <w:rsid w:val="004D080B"/>
    <w:rsid w:val="004D38CD"/>
    <w:rsid w:val="004D5389"/>
    <w:rsid w:val="004D6749"/>
    <w:rsid w:val="004D77E9"/>
    <w:rsid w:val="004E07A4"/>
    <w:rsid w:val="004E0E8A"/>
    <w:rsid w:val="004E1891"/>
    <w:rsid w:val="004E4C6F"/>
    <w:rsid w:val="004E69F6"/>
    <w:rsid w:val="004E7244"/>
    <w:rsid w:val="004F0750"/>
    <w:rsid w:val="004F0F55"/>
    <w:rsid w:val="004F14D4"/>
    <w:rsid w:val="004F168A"/>
    <w:rsid w:val="004F268E"/>
    <w:rsid w:val="004F551C"/>
    <w:rsid w:val="004F5AEF"/>
    <w:rsid w:val="004F66A9"/>
    <w:rsid w:val="004F758C"/>
    <w:rsid w:val="004F79C4"/>
    <w:rsid w:val="00500293"/>
    <w:rsid w:val="0050086C"/>
    <w:rsid w:val="0050101D"/>
    <w:rsid w:val="00501F1A"/>
    <w:rsid w:val="005031F8"/>
    <w:rsid w:val="005037F0"/>
    <w:rsid w:val="00503CDA"/>
    <w:rsid w:val="00504BA1"/>
    <w:rsid w:val="0050764E"/>
    <w:rsid w:val="005105DE"/>
    <w:rsid w:val="005114A3"/>
    <w:rsid w:val="0051163F"/>
    <w:rsid w:val="00513136"/>
    <w:rsid w:val="00513D21"/>
    <w:rsid w:val="0051548F"/>
    <w:rsid w:val="00516B01"/>
    <w:rsid w:val="00517530"/>
    <w:rsid w:val="00520655"/>
    <w:rsid w:val="0052075A"/>
    <w:rsid w:val="00521FE4"/>
    <w:rsid w:val="0052416C"/>
    <w:rsid w:val="005249A2"/>
    <w:rsid w:val="00525916"/>
    <w:rsid w:val="00526ED5"/>
    <w:rsid w:val="005309CB"/>
    <w:rsid w:val="00533BC3"/>
    <w:rsid w:val="0053652E"/>
    <w:rsid w:val="0053658D"/>
    <w:rsid w:val="005429D8"/>
    <w:rsid w:val="00546F4E"/>
    <w:rsid w:val="00550CF9"/>
    <w:rsid w:val="005510EF"/>
    <w:rsid w:val="00551FAB"/>
    <w:rsid w:val="00552295"/>
    <w:rsid w:val="00552CC2"/>
    <w:rsid w:val="00552D98"/>
    <w:rsid w:val="005531D0"/>
    <w:rsid w:val="005538CF"/>
    <w:rsid w:val="005549BC"/>
    <w:rsid w:val="00560D6C"/>
    <w:rsid w:val="00561861"/>
    <w:rsid w:val="00561F94"/>
    <w:rsid w:val="00562233"/>
    <w:rsid w:val="00565661"/>
    <w:rsid w:val="005665D4"/>
    <w:rsid w:val="005666A3"/>
    <w:rsid w:val="00566B31"/>
    <w:rsid w:val="005705BC"/>
    <w:rsid w:val="005708C9"/>
    <w:rsid w:val="00573240"/>
    <w:rsid w:val="00573250"/>
    <w:rsid w:val="005753D1"/>
    <w:rsid w:val="005755CA"/>
    <w:rsid w:val="00576064"/>
    <w:rsid w:val="00576F80"/>
    <w:rsid w:val="00580192"/>
    <w:rsid w:val="0058151D"/>
    <w:rsid w:val="00582374"/>
    <w:rsid w:val="00582EE8"/>
    <w:rsid w:val="00583F9F"/>
    <w:rsid w:val="005874D0"/>
    <w:rsid w:val="0059001C"/>
    <w:rsid w:val="00591D59"/>
    <w:rsid w:val="0059274D"/>
    <w:rsid w:val="00592BFF"/>
    <w:rsid w:val="00592C88"/>
    <w:rsid w:val="00593237"/>
    <w:rsid w:val="00593C82"/>
    <w:rsid w:val="00594F67"/>
    <w:rsid w:val="00596731"/>
    <w:rsid w:val="00596C57"/>
    <w:rsid w:val="005A024B"/>
    <w:rsid w:val="005A24F7"/>
    <w:rsid w:val="005A4170"/>
    <w:rsid w:val="005A5F9A"/>
    <w:rsid w:val="005A5FFA"/>
    <w:rsid w:val="005A6CD1"/>
    <w:rsid w:val="005A6E9F"/>
    <w:rsid w:val="005B03E7"/>
    <w:rsid w:val="005B1248"/>
    <w:rsid w:val="005B2E4C"/>
    <w:rsid w:val="005B3AD3"/>
    <w:rsid w:val="005B3EC6"/>
    <w:rsid w:val="005B4768"/>
    <w:rsid w:val="005B4C90"/>
    <w:rsid w:val="005B54C8"/>
    <w:rsid w:val="005B65C2"/>
    <w:rsid w:val="005C64A9"/>
    <w:rsid w:val="005C6ACD"/>
    <w:rsid w:val="005C6B72"/>
    <w:rsid w:val="005C6F49"/>
    <w:rsid w:val="005D11DD"/>
    <w:rsid w:val="005D168B"/>
    <w:rsid w:val="005D188B"/>
    <w:rsid w:val="005D334B"/>
    <w:rsid w:val="005D3E15"/>
    <w:rsid w:val="005D4D5A"/>
    <w:rsid w:val="005D4DA6"/>
    <w:rsid w:val="005D6A22"/>
    <w:rsid w:val="005E06D6"/>
    <w:rsid w:val="005E19E4"/>
    <w:rsid w:val="005E2483"/>
    <w:rsid w:val="005E24A9"/>
    <w:rsid w:val="005E617E"/>
    <w:rsid w:val="005E724C"/>
    <w:rsid w:val="005E7FF5"/>
    <w:rsid w:val="005F059B"/>
    <w:rsid w:val="005F0803"/>
    <w:rsid w:val="005F37A8"/>
    <w:rsid w:val="005F3CF8"/>
    <w:rsid w:val="005F7722"/>
    <w:rsid w:val="00600577"/>
    <w:rsid w:val="00600A25"/>
    <w:rsid w:val="006017B5"/>
    <w:rsid w:val="00601D2D"/>
    <w:rsid w:val="00602374"/>
    <w:rsid w:val="006028A9"/>
    <w:rsid w:val="006048A2"/>
    <w:rsid w:val="0060557D"/>
    <w:rsid w:val="0060734A"/>
    <w:rsid w:val="00607682"/>
    <w:rsid w:val="00610A8C"/>
    <w:rsid w:val="006133C2"/>
    <w:rsid w:val="00613BFC"/>
    <w:rsid w:val="006142F6"/>
    <w:rsid w:val="00614CBE"/>
    <w:rsid w:val="0061539A"/>
    <w:rsid w:val="006156F3"/>
    <w:rsid w:val="00615877"/>
    <w:rsid w:val="0061776E"/>
    <w:rsid w:val="006178DD"/>
    <w:rsid w:val="00617EEB"/>
    <w:rsid w:val="00620AEE"/>
    <w:rsid w:val="00620CCF"/>
    <w:rsid w:val="00621FB3"/>
    <w:rsid w:val="0062222C"/>
    <w:rsid w:val="00623C76"/>
    <w:rsid w:val="00626787"/>
    <w:rsid w:val="0063070B"/>
    <w:rsid w:val="00632693"/>
    <w:rsid w:val="006335DD"/>
    <w:rsid w:val="00635B9F"/>
    <w:rsid w:val="00637667"/>
    <w:rsid w:val="00640145"/>
    <w:rsid w:val="00640505"/>
    <w:rsid w:val="006411E7"/>
    <w:rsid w:val="00643148"/>
    <w:rsid w:val="006435E4"/>
    <w:rsid w:val="00643904"/>
    <w:rsid w:val="00647889"/>
    <w:rsid w:val="00647EA6"/>
    <w:rsid w:val="00652168"/>
    <w:rsid w:val="00653C75"/>
    <w:rsid w:val="0065514D"/>
    <w:rsid w:val="00655897"/>
    <w:rsid w:val="00655BF0"/>
    <w:rsid w:val="00660C76"/>
    <w:rsid w:val="006619FF"/>
    <w:rsid w:val="00661FBC"/>
    <w:rsid w:val="00662438"/>
    <w:rsid w:val="00664330"/>
    <w:rsid w:val="006651E2"/>
    <w:rsid w:val="006653B8"/>
    <w:rsid w:val="00667281"/>
    <w:rsid w:val="00670555"/>
    <w:rsid w:val="006715AB"/>
    <w:rsid w:val="00671DCF"/>
    <w:rsid w:val="00672AC9"/>
    <w:rsid w:val="00673020"/>
    <w:rsid w:val="00675C66"/>
    <w:rsid w:val="00676419"/>
    <w:rsid w:val="00677CE9"/>
    <w:rsid w:val="006807E6"/>
    <w:rsid w:val="0068085A"/>
    <w:rsid w:val="006815CD"/>
    <w:rsid w:val="006817A0"/>
    <w:rsid w:val="0068212E"/>
    <w:rsid w:val="006854F8"/>
    <w:rsid w:val="0068565E"/>
    <w:rsid w:val="00687579"/>
    <w:rsid w:val="00690892"/>
    <w:rsid w:val="00691195"/>
    <w:rsid w:val="00691B25"/>
    <w:rsid w:val="00691C6B"/>
    <w:rsid w:val="0069294C"/>
    <w:rsid w:val="00692EED"/>
    <w:rsid w:val="00695276"/>
    <w:rsid w:val="006971DC"/>
    <w:rsid w:val="006A09A2"/>
    <w:rsid w:val="006A2FF4"/>
    <w:rsid w:val="006A3F85"/>
    <w:rsid w:val="006A6851"/>
    <w:rsid w:val="006A73A1"/>
    <w:rsid w:val="006A74B1"/>
    <w:rsid w:val="006A767E"/>
    <w:rsid w:val="006B1E7E"/>
    <w:rsid w:val="006B2426"/>
    <w:rsid w:val="006B2F17"/>
    <w:rsid w:val="006B65A8"/>
    <w:rsid w:val="006C255E"/>
    <w:rsid w:val="006C2A7E"/>
    <w:rsid w:val="006C3619"/>
    <w:rsid w:val="006C4B9F"/>
    <w:rsid w:val="006C50FF"/>
    <w:rsid w:val="006C6114"/>
    <w:rsid w:val="006D090E"/>
    <w:rsid w:val="006D0FAB"/>
    <w:rsid w:val="006D1C96"/>
    <w:rsid w:val="006D3C86"/>
    <w:rsid w:val="006D5306"/>
    <w:rsid w:val="006D5B45"/>
    <w:rsid w:val="006E2C91"/>
    <w:rsid w:val="006E3558"/>
    <w:rsid w:val="006E3CD5"/>
    <w:rsid w:val="006E468D"/>
    <w:rsid w:val="006E594D"/>
    <w:rsid w:val="006E5F6F"/>
    <w:rsid w:val="006E67C7"/>
    <w:rsid w:val="006E7C62"/>
    <w:rsid w:val="006F127B"/>
    <w:rsid w:val="006F24AE"/>
    <w:rsid w:val="006F3329"/>
    <w:rsid w:val="006F45F0"/>
    <w:rsid w:val="006F4B11"/>
    <w:rsid w:val="006F52E7"/>
    <w:rsid w:val="006F6B5B"/>
    <w:rsid w:val="006F6C0B"/>
    <w:rsid w:val="006F6D4E"/>
    <w:rsid w:val="006F75C2"/>
    <w:rsid w:val="006F7857"/>
    <w:rsid w:val="00700D4D"/>
    <w:rsid w:val="00704A08"/>
    <w:rsid w:val="00704E86"/>
    <w:rsid w:val="00705C80"/>
    <w:rsid w:val="00712208"/>
    <w:rsid w:val="007136E9"/>
    <w:rsid w:val="00715214"/>
    <w:rsid w:val="00717168"/>
    <w:rsid w:val="0072326F"/>
    <w:rsid w:val="0072479F"/>
    <w:rsid w:val="00725A35"/>
    <w:rsid w:val="007265C8"/>
    <w:rsid w:val="00726832"/>
    <w:rsid w:val="007278EA"/>
    <w:rsid w:val="0073141F"/>
    <w:rsid w:val="007334B3"/>
    <w:rsid w:val="0073589D"/>
    <w:rsid w:val="00736412"/>
    <w:rsid w:val="00736542"/>
    <w:rsid w:val="00737820"/>
    <w:rsid w:val="007403F2"/>
    <w:rsid w:val="00742DE4"/>
    <w:rsid w:val="00743D9B"/>
    <w:rsid w:val="00746B02"/>
    <w:rsid w:val="007509F4"/>
    <w:rsid w:val="00751016"/>
    <w:rsid w:val="00751042"/>
    <w:rsid w:val="00751B0D"/>
    <w:rsid w:val="00751EE6"/>
    <w:rsid w:val="00752846"/>
    <w:rsid w:val="00752897"/>
    <w:rsid w:val="00753A9B"/>
    <w:rsid w:val="0075538B"/>
    <w:rsid w:val="00757072"/>
    <w:rsid w:val="007575E1"/>
    <w:rsid w:val="00757CA7"/>
    <w:rsid w:val="007612FF"/>
    <w:rsid w:val="00762EC0"/>
    <w:rsid w:val="00763678"/>
    <w:rsid w:val="007644A6"/>
    <w:rsid w:val="00765779"/>
    <w:rsid w:val="00765F62"/>
    <w:rsid w:val="00766878"/>
    <w:rsid w:val="00766AC9"/>
    <w:rsid w:val="007671AA"/>
    <w:rsid w:val="00767584"/>
    <w:rsid w:val="00773250"/>
    <w:rsid w:val="00776850"/>
    <w:rsid w:val="007769C0"/>
    <w:rsid w:val="00776E98"/>
    <w:rsid w:val="00781FD6"/>
    <w:rsid w:val="007822A1"/>
    <w:rsid w:val="00782EC7"/>
    <w:rsid w:val="0078534D"/>
    <w:rsid w:val="00787F66"/>
    <w:rsid w:val="00790A42"/>
    <w:rsid w:val="00791883"/>
    <w:rsid w:val="00795F4E"/>
    <w:rsid w:val="007964C7"/>
    <w:rsid w:val="00796C48"/>
    <w:rsid w:val="007974E6"/>
    <w:rsid w:val="00797B28"/>
    <w:rsid w:val="007A20E2"/>
    <w:rsid w:val="007A63E0"/>
    <w:rsid w:val="007B104E"/>
    <w:rsid w:val="007B1D8B"/>
    <w:rsid w:val="007B5781"/>
    <w:rsid w:val="007B5D39"/>
    <w:rsid w:val="007B5F90"/>
    <w:rsid w:val="007B62DE"/>
    <w:rsid w:val="007B6ABE"/>
    <w:rsid w:val="007B72CA"/>
    <w:rsid w:val="007B7E44"/>
    <w:rsid w:val="007C072D"/>
    <w:rsid w:val="007C1CB1"/>
    <w:rsid w:val="007C555C"/>
    <w:rsid w:val="007C5CF8"/>
    <w:rsid w:val="007C75E7"/>
    <w:rsid w:val="007D0387"/>
    <w:rsid w:val="007D0861"/>
    <w:rsid w:val="007D1CC9"/>
    <w:rsid w:val="007D4238"/>
    <w:rsid w:val="007D58A8"/>
    <w:rsid w:val="007E01F9"/>
    <w:rsid w:val="007E0476"/>
    <w:rsid w:val="007E29D6"/>
    <w:rsid w:val="007E4738"/>
    <w:rsid w:val="007E5005"/>
    <w:rsid w:val="007E5414"/>
    <w:rsid w:val="007E5696"/>
    <w:rsid w:val="007E7C6E"/>
    <w:rsid w:val="007F0F5C"/>
    <w:rsid w:val="007F28AD"/>
    <w:rsid w:val="007F2CC4"/>
    <w:rsid w:val="007F385A"/>
    <w:rsid w:val="007F395C"/>
    <w:rsid w:val="007F3CCB"/>
    <w:rsid w:val="007F5E1F"/>
    <w:rsid w:val="00801039"/>
    <w:rsid w:val="0080147F"/>
    <w:rsid w:val="008036C1"/>
    <w:rsid w:val="00803D34"/>
    <w:rsid w:val="008047BD"/>
    <w:rsid w:val="00806700"/>
    <w:rsid w:val="00807788"/>
    <w:rsid w:val="008103ED"/>
    <w:rsid w:val="00810C72"/>
    <w:rsid w:val="00810E78"/>
    <w:rsid w:val="00811A33"/>
    <w:rsid w:val="0081211D"/>
    <w:rsid w:val="00812802"/>
    <w:rsid w:val="008139A0"/>
    <w:rsid w:val="008140CE"/>
    <w:rsid w:val="0081593D"/>
    <w:rsid w:val="008167CE"/>
    <w:rsid w:val="00817B8D"/>
    <w:rsid w:val="00820D56"/>
    <w:rsid w:val="00821CF6"/>
    <w:rsid w:val="008228A7"/>
    <w:rsid w:val="008234EB"/>
    <w:rsid w:val="00824404"/>
    <w:rsid w:val="00825095"/>
    <w:rsid w:val="00826467"/>
    <w:rsid w:val="00826612"/>
    <w:rsid w:val="00830EB2"/>
    <w:rsid w:val="00831914"/>
    <w:rsid w:val="00833776"/>
    <w:rsid w:val="008339F4"/>
    <w:rsid w:val="008367DC"/>
    <w:rsid w:val="008401A9"/>
    <w:rsid w:val="00842A34"/>
    <w:rsid w:val="00842B22"/>
    <w:rsid w:val="008437F4"/>
    <w:rsid w:val="0084496E"/>
    <w:rsid w:val="0084745E"/>
    <w:rsid w:val="00851FB2"/>
    <w:rsid w:val="00852D1B"/>
    <w:rsid w:val="008562EA"/>
    <w:rsid w:val="00856463"/>
    <w:rsid w:val="00856EE5"/>
    <w:rsid w:val="00857453"/>
    <w:rsid w:val="00857D9B"/>
    <w:rsid w:val="00861BB7"/>
    <w:rsid w:val="00862402"/>
    <w:rsid w:val="008672F4"/>
    <w:rsid w:val="008709D2"/>
    <w:rsid w:val="00871810"/>
    <w:rsid w:val="00871870"/>
    <w:rsid w:val="00872D3A"/>
    <w:rsid w:val="00873857"/>
    <w:rsid w:val="008766B3"/>
    <w:rsid w:val="00876BF2"/>
    <w:rsid w:val="00882374"/>
    <w:rsid w:val="00883CFE"/>
    <w:rsid w:val="008849B2"/>
    <w:rsid w:val="00885100"/>
    <w:rsid w:val="00885217"/>
    <w:rsid w:val="00885BA7"/>
    <w:rsid w:val="00887441"/>
    <w:rsid w:val="008875E1"/>
    <w:rsid w:val="0089001A"/>
    <w:rsid w:val="0089062D"/>
    <w:rsid w:val="00891BD1"/>
    <w:rsid w:val="008930F3"/>
    <w:rsid w:val="008942F8"/>
    <w:rsid w:val="00895B66"/>
    <w:rsid w:val="00896F83"/>
    <w:rsid w:val="008A374A"/>
    <w:rsid w:val="008A3BDA"/>
    <w:rsid w:val="008A3BDF"/>
    <w:rsid w:val="008A4284"/>
    <w:rsid w:val="008A42FF"/>
    <w:rsid w:val="008A54C8"/>
    <w:rsid w:val="008A5A9F"/>
    <w:rsid w:val="008A6E80"/>
    <w:rsid w:val="008A7AE1"/>
    <w:rsid w:val="008B1AC8"/>
    <w:rsid w:val="008B1AF9"/>
    <w:rsid w:val="008B4464"/>
    <w:rsid w:val="008B455E"/>
    <w:rsid w:val="008B4F03"/>
    <w:rsid w:val="008B60E7"/>
    <w:rsid w:val="008B6773"/>
    <w:rsid w:val="008B6AD2"/>
    <w:rsid w:val="008B7B18"/>
    <w:rsid w:val="008B7C11"/>
    <w:rsid w:val="008C316E"/>
    <w:rsid w:val="008C659D"/>
    <w:rsid w:val="008D28D1"/>
    <w:rsid w:val="008D32D9"/>
    <w:rsid w:val="008D38FF"/>
    <w:rsid w:val="008D6045"/>
    <w:rsid w:val="008E0547"/>
    <w:rsid w:val="008E1EBD"/>
    <w:rsid w:val="008E2690"/>
    <w:rsid w:val="008E5D1F"/>
    <w:rsid w:val="008E5DDA"/>
    <w:rsid w:val="008E6BD6"/>
    <w:rsid w:val="008F0C3D"/>
    <w:rsid w:val="008F1070"/>
    <w:rsid w:val="008F1803"/>
    <w:rsid w:val="008F1BB0"/>
    <w:rsid w:val="008F2D0C"/>
    <w:rsid w:val="008F2D31"/>
    <w:rsid w:val="008F4412"/>
    <w:rsid w:val="008F5327"/>
    <w:rsid w:val="008F53A3"/>
    <w:rsid w:val="008F6076"/>
    <w:rsid w:val="008F7373"/>
    <w:rsid w:val="0090054B"/>
    <w:rsid w:val="00900A98"/>
    <w:rsid w:val="009016E1"/>
    <w:rsid w:val="00903A3B"/>
    <w:rsid w:val="00903CF5"/>
    <w:rsid w:val="00903EDA"/>
    <w:rsid w:val="009059B9"/>
    <w:rsid w:val="0090763E"/>
    <w:rsid w:val="00907F29"/>
    <w:rsid w:val="00910174"/>
    <w:rsid w:val="00910C85"/>
    <w:rsid w:val="00910D28"/>
    <w:rsid w:val="00911CEA"/>
    <w:rsid w:val="00912727"/>
    <w:rsid w:val="00912A9E"/>
    <w:rsid w:val="00912E0C"/>
    <w:rsid w:val="00913875"/>
    <w:rsid w:val="0091641D"/>
    <w:rsid w:val="00916C76"/>
    <w:rsid w:val="00920242"/>
    <w:rsid w:val="00921902"/>
    <w:rsid w:val="00922859"/>
    <w:rsid w:val="00924935"/>
    <w:rsid w:val="00930416"/>
    <w:rsid w:val="00930526"/>
    <w:rsid w:val="00931559"/>
    <w:rsid w:val="009318BB"/>
    <w:rsid w:val="0093386B"/>
    <w:rsid w:val="0093536C"/>
    <w:rsid w:val="009362AB"/>
    <w:rsid w:val="00940ACB"/>
    <w:rsid w:val="0094119B"/>
    <w:rsid w:val="00942F73"/>
    <w:rsid w:val="00943581"/>
    <w:rsid w:val="00943B03"/>
    <w:rsid w:val="00943BC4"/>
    <w:rsid w:val="00945074"/>
    <w:rsid w:val="00945884"/>
    <w:rsid w:val="00945A47"/>
    <w:rsid w:val="00950C68"/>
    <w:rsid w:val="00952F92"/>
    <w:rsid w:val="0095340D"/>
    <w:rsid w:val="00953510"/>
    <w:rsid w:val="009554E6"/>
    <w:rsid w:val="00956D09"/>
    <w:rsid w:val="00957A2B"/>
    <w:rsid w:val="009617AB"/>
    <w:rsid w:val="00966933"/>
    <w:rsid w:val="00966F6E"/>
    <w:rsid w:val="00967A02"/>
    <w:rsid w:val="00972589"/>
    <w:rsid w:val="00973FDF"/>
    <w:rsid w:val="0097440F"/>
    <w:rsid w:val="00974F85"/>
    <w:rsid w:val="00975490"/>
    <w:rsid w:val="0097630B"/>
    <w:rsid w:val="009812B6"/>
    <w:rsid w:val="00983EE5"/>
    <w:rsid w:val="00984288"/>
    <w:rsid w:val="00986009"/>
    <w:rsid w:val="00986045"/>
    <w:rsid w:val="0098631F"/>
    <w:rsid w:val="009864E9"/>
    <w:rsid w:val="00986B0D"/>
    <w:rsid w:val="009906AC"/>
    <w:rsid w:val="00991612"/>
    <w:rsid w:val="009916BD"/>
    <w:rsid w:val="009924CC"/>
    <w:rsid w:val="00993299"/>
    <w:rsid w:val="009964BD"/>
    <w:rsid w:val="00996576"/>
    <w:rsid w:val="009A117C"/>
    <w:rsid w:val="009A1DB3"/>
    <w:rsid w:val="009A2584"/>
    <w:rsid w:val="009A292C"/>
    <w:rsid w:val="009A3694"/>
    <w:rsid w:val="009A389A"/>
    <w:rsid w:val="009A3E78"/>
    <w:rsid w:val="009A422F"/>
    <w:rsid w:val="009A4275"/>
    <w:rsid w:val="009A5707"/>
    <w:rsid w:val="009A5884"/>
    <w:rsid w:val="009A6DD5"/>
    <w:rsid w:val="009B0260"/>
    <w:rsid w:val="009B0C6D"/>
    <w:rsid w:val="009B146E"/>
    <w:rsid w:val="009B4C54"/>
    <w:rsid w:val="009B4D25"/>
    <w:rsid w:val="009B4F0A"/>
    <w:rsid w:val="009B4F72"/>
    <w:rsid w:val="009B6F1A"/>
    <w:rsid w:val="009B764B"/>
    <w:rsid w:val="009B7D84"/>
    <w:rsid w:val="009C0956"/>
    <w:rsid w:val="009C2C46"/>
    <w:rsid w:val="009C59EA"/>
    <w:rsid w:val="009C6C9A"/>
    <w:rsid w:val="009C749E"/>
    <w:rsid w:val="009C781B"/>
    <w:rsid w:val="009D0E30"/>
    <w:rsid w:val="009D100B"/>
    <w:rsid w:val="009D1A54"/>
    <w:rsid w:val="009D3555"/>
    <w:rsid w:val="009D3B04"/>
    <w:rsid w:val="009D590C"/>
    <w:rsid w:val="009D6305"/>
    <w:rsid w:val="009D7F19"/>
    <w:rsid w:val="009E08F5"/>
    <w:rsid w:val="009E10EB"/>
    <w:rsid w:val="009E195F"/>
    <w:rsid w:val="009E1C92"/>
    <w:rsid w:val="009E4F5D"/>
    <w:rsid w:val="009E61E3"/>
    <w:rsid w:val="009E6CF8"/>
    <w:rsid w:val="009F2E8F"/>
    <w:rsid w:val="009F3911"/>
    <w:rsid w:val="009F3EC6"/>
    <w:rsid w:val="009F4E37"/>
    <w:rsid w:val="009F5E8D"/>
    <w:rsid w:val="009F5EC8"/>
    <w:rsid w:val="009F6C6C"/>
    <w:rsid w:val="009F6E48"/>
    <w:rsid w:val="00A003BB"/>
    <w:rsid w:val="00A00506"/>
    <w:rsid w:val="00A02D83"/>
    <w:rsid w:val="00A03393"/>
    <w:rsid w:val="00A03BA5"/>
    <w:rsid w:val="00A059F4"/>
    <w:rsid w:val="00A06FEA"/>
    <w:rsid w:val="00A11FE9"/>
    <w:rsid w:val="00A13F1C"/>
    <w:rsid w:val="00A14B1D"/>
    <w:rsid w:val="00A15862"/>
    <w:rsid w:val="00A16286"/>
    <w:rsid w:val="00A1678A"/>
    <w:rsid w:val="00A16D13"/>
    <w:rsid w:val="00A207ED"/>
    <w:rsid w:val="00A22F17"/>
    <w:rsid w:val="00A23162"/>
    <w:rsid w:val="00A23CBC"/>
    <w:rsid w:val="00A23D25"/>
    <w:rsid w:val="00A24680"/>
    <w:rsid w:val="00A24F3B"/>
    <w:rsid w:val="00A25740"/>
    <w:rsid w:val="00A25DFA"/>
    <w:rsid w:val="00A31C1D"/>
    <w:rsid w:val="00A31DBD"/>
    <w:rsid w:val="00A3287B"/>
    <w:rsid w:val="00A352A4"/>
    <w:rsid w:val="00A3543D"/>
    <w:rsid w:val="00A454C5"/>
    <w:rsid w:val="00A46106"/>
    <w:rsid w:val="00A5142D"/>
    <w:rsid w:val="00A51F01"/>
    <w:rsid w:val="00A558EE"/>
    <w:rsid w:val="00A60FEE"/>
    <w:rsid w:val="00A629C2"/>
    <w:rsid w:val="00A66DD4"/>
    <w:rsid w:val="00A67398"/>
    <w:rsid w:val="00A67897"/>
    <w:rsid w:val="00A67E71"/>
    <w:rsid w:val="00A71764"/>
    <w:rsid w:val="00A737B7"/>
    <w:rsid w:val="00A73907"/>
    <w:rsid w:val="00A77D5E"/>
    <w:rsid w:val="00A803A4"/>
    <w:rsid w:val="00A805C7"/>
    <w:rsid w:val="00A80669"/>
    <w:rsid w:val="00A80D03"/>
    <w:rsid w:val="00A83CDD"/>
    <w:rsid w:val="00A84713"/>
    <w:rsid w:val="00A906D9"/>
    <w:rsid w:val="00A90DC3"/>
    <w:rsid w:val="00A90EAE"/>
    <w:rsid w:val="00A914D0"/>
    <w:rsid w:val="00A91C3F"/>
    <w:rsid w:val="00A9248E"/>
    <w:rsid w:val="00A925AB"/>
    <w:rsid w:val="00A95C97"/>
    <w:rsid w:val="00A95D6D"/>
    <w:rsid w:val="00A97B26"/>
    <w:rsid w:val="00A97C44"/>
    <w:rsid w:val="00AA179A"/>
    <w:rsid w:val="00AA495B"/>
    <w:rsid w:val="00AA77A1"/>
    <w:rsid w:val="00AA7C46"/>
    <w:rsid w:val="00AB0DDB"/>
    <w:rsid w:val="00AB14E1"/>
    <w:rsid w:val="00AB214F"/>
    <w:rsid w:val="00AB2A2B"/>
    <w:rsid w:val="00AB3067"/>
    <w:rsid w:val="00AB47BC"/>
    <w:rsid w:val="00AB4D58"/>
    <w:rsid w:val="00AB57E6"/>
    <w:rsid w:val="00AB6B18"/>
    <w:rsid w:val="00AB6EBC"/>
    <w:rsid w:val="00AB7561"/>
    <w:rsid w:val="00AC0B18"/>
    <w:rsid w:val="00AC1E90"/>
    <w:rsid w:val="00AC51CA"/>
    <w:rsid w:val="00AC5F06"/>
    <w:rsid w:val="00AC73B1"/>
    <w:rsid w:val="00AD125F"/>
    <w:rsid w:val="00AD361C"/>
    <w:rsid w:val="00AD565F"/>
    <w:rsid w:val="00AD5BB1"/>
    <w:rsid w:val="00AE0406"/>
    <w:rsid w:val="00AE12F0"/>
    <w:rsid w:val="00AE16FF"/>
    <w:rsid w:val="00AE1FBF"/>
    <w:rsid w:val="00AE3D86"/>
    <w:rsid w:val="00AE3FC7"/>
    <w:rsid w:val="00AE560E"/>
    <w:rsid w:val="00AE7A45"/>
    <w:rsid w:val="00AF1410"/>
    <w:rsid w:val="00AF2C1B"/>
    <w:rsid w:val="00AF3E47"/>
    <w:rsid w:val="00AF40B6"/>
    <w:rsid w:val="00AF6146"/>
    <w:rsid w:val="00AF6B60"/>
    <w:rsid w:val="00AF6DCC"/>
    <w:rsid w:val="00B00234"/>
    <w:rsid w:val="00B021BD"/>
    <w:rsid w:val="00B02D21"/>
    <w:rsid w:val="00B04056"/>
    <w:rsid w:val="00B0419F"/>
    <w:rsid w:val="00B045EB"/>
    <w:rsid w:val="00B06F3F"/>
    <w:rsid w:val="00B07428"/>
    <w:rsid w:val="00B074C8"/>
    <w:rsid w:val="00B07DBA"/>
    <w:rsid w:val="00B1070D"/>
    <w:rsid w:val="00B12049"/>
    <w:rsid w:val="00B13BDE"/>
    <w:rsid w:val="00B13F31"/>
    <w:rsid w:val="00B16A43"/>
    <w:rsid w:val="00B173D9"/>
    <w:rsid w:val="00B2215B"/>
    <w:rsid w:val="00B22681"/>
    <w:rsid w:val="00B255F3"/>
    <w:rsid w:val="00B25791"/>
    <w:rsid w:val="00B26997"/>
    <w:rsid w:val="00B26A26"/>
    <w:rsid w:val="00B33D55"/>
    <w:rsid w:val="00B3565C"/>
    <w:rsid w:val="00B37DCF"/>
    <w:rsid w:val="00B37EEA"/>
    <w:rsid w:val="00B4015E"/>
    <w:rsid w:val="00B41BFA"/>
    <w:rsid w:val="00B41D0D"/>
    <w:rsid w:val="00B42523"/>
    <w:rsid w:val="00B42B63"/>
    <w:rsid w:val="00B43074"/>
    <w:rsid w:val="00B44BE0"/>
    <w:rsid w:val="00B462C6"/>
    <w:rsid w:val="00B46E25"/>
    <w:rsid w:val="00B46F93"/>
    <w:rsid w:val="00B47F0A"/>
    <w:rsid w:val="00B50219"/>
    <w:rsid w:val="00B50C79"/>
    <w:rsid w:val="00B51C94"/>
    <w:rsid w:val="00B522DD"/>
    <w:rsid w:val="00B52739"/>
    <w:rsid w:val="00B54F12"/>
    <w:rsid w:val="00B56E30"/>
    <w:rsid w:val="00B575D0"/>
    <w:rsid w:val="00B6083B"/>
    <w:rsid w:val="00B6138A"/>
    <w:rsid w:val="00B62927"/>
    <w:rsid w:val="00B633EF"/>
    <w:rsid w:val="00B6641D"/>
    <w:rsid w:val="00B672A3"/>
    <w:rsid w:val="00B6765B"/>
    <w:rsid w:val="00B70D85"/>
    <w:rsid w:val="00B713DF"/>
    <w:rsid w:val="00B724F2"/>
    <w:rsid w:val="00B77D03"/>
    <w:rsid w:val="00B814F9"/>
    <w:rsid w:val="00B83B5A"/>
    <w:rsid w:val="00B84079"/>
    <w:rsid w:val="00B84B1C"/>
    <w:rsid w:val="00B84C68"/>
    <w:rsid w:val="00B85029"/>
    <w:rsid w:val="00B85D96"/>
    <w:rsid w:val="00B86D57"/>
    <w:rsid w:val="00B87004"/>
    <w:rsid w:val="00B92F4A"/>
    <w:rsid w:val="00B9508F"/>
    <w:rsid w:val="00B956AF"/>
    <w:rsid w:val="00BA09CC"/>
    <w:rsid w:val="00BA2340"/>
    <w:rsid w:val="00BA50EB"/>
    <w:rsid w:val="00BA5472"/>
    <w:rsid w:val="00BB052B"/>
    <w:rsid w:val="00BB0AF1"/>
    <w:rsid w:val="00BB1F28"/>
    <w:rsid w:val="00BB2A24"/>
    <w:rsid w:val="00BB4231"/>
    <w:rsid w:val="00BB42BC"/>
    <w:rsid w:val="00BB43DF"/>
    <w:rsid w:val="00BB4AD4"/>
    <w:rsid w:val="00BB4F51"/>
    <w:rsid w:val="00BB5869"/>
    <w:rsid w:val="00BB5F48"/>
    <w:rsid w:val="00BB620D"/>
    <w:rsid w:val="00BB66F9"/>
    <w:rsid w:val="00BC107D"/>
    <w:rsid w:val="00BC13B5"/>
    <w:rsid w:val="00BC1781"/>
    <w:rsid w:val="00BC19C9"/>
    <w:rsid w:val="00BC215C"/>
    <w:rsid w:val="00BC281B"/>
    <w:rsid w:val="00BC4995"/>
    <w:rsid w:val="00BC4C7D"/>
    <w:rsid w:val="00BC62FF"/>
    <w:rsid w:val="00BC68AA"/>
    <w:rsid w:val="00BC6C9B"/>
    <w:rsid w:val="00BC6F41"/>
    <w:rsid w:val="00BD0863"/>
    <w:rsid w:val="00BD38EE"/>
    <w:rsid w:val="00BD4695"/>
    <w:rsid w:val="00BD5323"/>
    <w:rsid w:val="00BD6418"/>
    <w:rsid w:val="00BD7630"/>
    <w:rsid w:val="00BD7A04"/>
    <w:rsid w:val="00BE0E4F"/>
    <w:rsid w:val="00BE151D"/>
    <w:rsid w:val="00BE1A9B"/>
    <w:rsid w:val="00BE2606"/>
    <w:rsid w:val="00BE4527"/>
    <w:rsid w:val="00BE489D"/>
    <w:rsid w:val="00BE54D5"/>
    <w:rsid w:val="00BF06BA"/>
    <w:rsid w:val="00BF31BF"/>
    <w:rsid w:val="00BF3E3E"/>
    <w:rsid w:val="00BF4187"/>
    <w:rsid w:val="00BF56C1"/>
    <w:rsid w:val="00BF78D5"/>
    <w:rsid w:val="00C00FCD"/>
    <w:rsid w:val="00C02AD8"/>
    <w:rsid w:val="00C12407"/>
    <w:rsid w:val="00C12801"/>
    <w:rsid w:val="00C14DDD"/>
    <w:rsid w:val="00C167FB"/>
    <w:rsid w:val="00C178CD"/>
    <w:rsid w:val="00C20E83"/>
    <w:rsid w:val="00C2405A"/>
    <w:rsid w:val="00C24A7D"/>
    <w:rsid w:val="00C25E9A"/>
    <w:rsid w:val="00C27AC6"/>
    <w:rsid w:val="00C30926"/>
    <w:rsid w:val="00C32E36"/>
    <w:rsid w:val="00C342CC"/>
    <w:rsid w:val="00C35396"/>
    <w:rsid w:val="00C376BA"/>
    <w:rsid w:val="00C379D5"/>
    <w:rsid w:val="00C37ED2"/>
    <w:rsid w:val="00C4089E"/>
    <w:rsid w:val="00C40FAD"/>
    <w:rsid w:val="00C4100C"/>
    <w:rsid w:val="00C42137"/>
    <w:rsid w:val="00C42F0D"/>
    <w:rsid w:val="00C4413E"/>
    <w:rsid w:val="00C44851"/>
    <w:rsid w:val="00C473FD"/>
    <w:rsid w:val="00C47DAE"/>
    <w:rsid w:val="00C47DFD"/>
    <w:rsid w:val="00C51CC0"/>
    <w:rsid w:val="00C51E78"/>
    <w:rsid w:val="00C54261"/>
    <w:rsid w:val="00C550BD"/>
    <w:rsid w:val="00C56C80"/>
    <w:rsid w:val="00C60FA0"/>
    <w:rsid w:val="00C610F5"/>
    <w:rsid w:val="00C6199F"/>
    <w:rsid w:val="00C61F33"/>
    <w:rsid w:val="00C6210C"/>
    <w:rsid w:val="00C63000"/>
    <w:rsid w:val="00C635D0"/>
    <w:rsid w:val="00C638A5"/>
    <w:rsid w:val="00C63B7E"/>
    <w:rsid w:val="00C65948"/>
    <w:rsid w:val="00C66D6C"/>
    <w:rsid w:val="00C7147D"/>
    <w:rsid w:val="00C71EEE"/>
    <w:rsid w:val="00C71FAD"/>
    <w:rsid w:val="00C734A2"/>
    <w:rsid w:val="00C75C05"/>
    <w:rsid w:val="00C75F5B"/>
    <w:rsid w:val="00C809AA"/>
    <w:rsid w:val="00C80ABC"/>
    <w:rsid w:val="00C8111C"/>
    <w:rsid w:val="00C81826"/>
    <w:rsid w:val="00C81EFB"/>
    <w:rsid w:val="00C82B5B"/>
    <w:rsid w:val="00C86039"/>
    <w:rsid w:val="00C866C0"/>
    <w:rsid w:val="00C87D0D"/>
    <w:rsid w:val="00C90DE2"/>
    <w:rsid w:val="00C90E20"/>
    <w:rsid w:val="00C9293B"/>
    <w:rsid w:val="00C93C7B"/>
    <w:rsid w:val="00C943A9"/>
    <w:rsid w:val="00C96868"/>
    <w:rsid w:val="00CA0765"/>
    <w:rsid w:val="00CA12D8"/>
    <w:rsid w:val="00CA1E30"/>
    <w:rsid w:val="00CA24E2"/>
    <w:rsid w:val="00CA319D"/>
    <w:rsid w:val="00CA5482"/>
    <w:rsid w:val="00CA553A"/>
    <w:rsid w:val="00CA6D13"/>
    <w:rsid w:val="00CA72D5"/>
    <w:rsid w:val="00CA77DB"/>
    <w:rsid w:val="00CB4F43"/>
    <w:rsid w:val="00CB5405"/>
    <w:rsid w:val="00CB58BA"/>
    <w:rsid w:val="00CB730B"/>
    <w:rsid w:val="00CC14D2"/>
    <w:rsid w:val="00CC1BD9"/>
    <w:rsid w:val="00CC2377"/>
    <w:rsid w:val="00CC3B59"/>
    <w:rsid w:val="00CC3DC9"/>
    <w:rsid w:val="00CC5E72"/>
    <w:rsid w:val="00CC68ED"/>
    <w:rsid w:val="00CC7698"/>
    <w:rsid w:val="00CD09BD"/>
    <w:rsid w:val="00CD24B1"/>
    <w:rsid w:val="00CD3ABD"/>
    <w:rsid w:val="00CD3D00"/>
    <w:rsid w:val="00CD5648"/>
    <w:rsid w:val="00CD575D"/>
    <w:rsid w:val="00CD577E"/>
    <w:rsid w:val="00CD58AD"/>
    <w:rsid w:val="00CD5B42"/>
    <w:rsid w:val="00CD77C7"/>
    <w:rsid w:val="00CE0B16"/>
    <w:rsid w:val="00CE0C6D"/>
    <w:rsid w:val="00CE192F"/>
    <w:rsid w:val="00CE24E8"/>
    <w:rsid w:val="00CE700B"/>
    <w:rsid w:val="00CE7131"/>
    <w:rsid w:val="00CE74E7"/>
    <w:rsid w:val="00CF0011"/>
    <w:rsid w:val="00CF191C"/>
    <w:rsid w:val="00CF3D50"/>
    <w:rsid w:val="00CF6B38"/>
    <w:rsid w:val="00CF739D"/>
    <w:rsid w:val="00D00170"/>
    <w:rsid w:val="00D04D70"/>
    <w:rsid w:val="00D056A1"/>
    <w:rsid w:val="00D07987"/>
    <w:rsid w:val="00D10068"/>
    <w:rsid w:val="00D12C2A"/>
    <w:rsid w:val="00D12FA7"/>
    <w:rsid w:val="00D1311E"/>
    <w:rsid w:val="00D131AB"/>
    <w:rsid w:val="00D148DB"/>
    <w:rsid w:val="00D15E3D"/>
    <w:rsid w:val="00D16475"/>
    <w:rsid w:val="00D17306"/>
    <w:rsid w:val="00D17D3E"/>
    <w:rsid w:val="00D20077"/>
    <w:rsid w:val="00D20DE8"/>
    <w:rsid w:val="00D214A2"/>
    <w:rsid w:val="00D220E4"/>
    <w:rsid w:val="00D22881"/>
    <w:rsid w:val="00D23099"/>
    <w:rsid w:val="00D25357"/>
    <w:rsid w:val="00D25881"/>
    <w:rsid w:val="00D25EC2"/>
    <w:rsid w:val="00D25FB1"/>
    <w:rsid w:val="00D27AD2"/>
    <w:rsid w:val="00D307AF"/>
    <w:rsid w:val="00D33ECB"/>
    <w:rsid w:val="00D3450F"/>
    <w:rsid w:val="00D36501"/>
    <w:rsid w:val="00D3730E"/>
    <w:rsid w:val="00D428E9"/>
    <w:rsid w:val="00D43337"/>
    <w:rsid w:val="00D4359E"/>
    <w:rsid w:val="00D44B0D"/>
    <w:rsid w:val="00D45243"/>
    <w:rsid w:val="00D45452"/>
    <w:rsid w:val="00D4709E"/>
    <w:rsid w:val="00D479DD"/>
    <w:rsid w:val="00D520CF"/>
    <w:rsid w:val="00D52350"/>
    <w:rsid w:val="00D52C47"/>
    <w:rsid w:val="00D53D18"/>
    <w:rsid w:val="00D57E66"/>
    <w:rsid w:val="00D604E8"/>
    <w:rsid w:val="00D63576"/>
    <w:rsid w:val="00D645EE"/>
    <w:rsid w:val="00D64694"/>
    <w:rsid w:val="00D7043E"/>
    <w:rsid w:val="00D72A5E"/>
    <w:rsid w:val="00D74A1E"/>
    <w:rsid w:val="00D752C9"/>
    <w:rsid w:val="00D803A6"/>
    <w:rsid w:val="00D805AB"/>
    <w:rsid w:val="00D82CB6"/>
    <w:rsid w:val="00D82D59"/>
    <w:rsid w:val="00D83BEB"/>
    <w:rsid w:val="00D84C2B"/>
    <w:rsid w:val="00D86737"/>
    <w:rsid w:val="00D8764D"/>
    <w:rsid w:val="00D90E1B"/>
    <w:rsid w:val="00D9264F"/>
    <w:rsid w:val="00DA06F4"/>
    <w:rsid w:val="00DA735E"/>
    <w:rsid w:val="00DB0C22"/>
    <w:rsid w:val="00DB13A4"/>
    <w:rsid w:val="00DB239C"/>
    <w:rsid w:val="00DB2B32"/>
    <w:rsid w:val="00DB2CB4"/>
    <w:rsid w:val="00DB5203"/>
    <w:rsid w:val="00DC7095"/>
    <w:rsid w:val="00DC7620"/>
    <w:rsid w:val="00DD0183"/>
    <w:rsid w:val="00DD0610"/>
    <w:rsid w:val="00DD1EA3"/>
    <w:rsid w:val="00DD46AB"/>
    <w:rsid w:val="00DD628A"/>
    <w:rsid w:val="00DD76D9"/>
    <w:rsid w:val="00DE07A5"/>
    <w:rsid w:val="00DE158B"/>
    <w:rsid w:val="00DE16E0"/>
    <w:rsid w:val="00DE2434"/>
    <w:rsid w:val="00DE2550"/>
    <w:rsid w:val="00DE265A"/>
    <w:rsid w:val="00DE3F54"/>
    <w:rsid w:val="00DE6630"/>
    <w:rsid w:val="00DE7C72"/>
    <w:rsid w:val="00DF0C4B"/>
    <w:rsid w:val="00DF1A12"/>
    <w:rsid w:val="00DF30A8"/>
    <w:rsid w:val="00DF39F0"/>
    <w:rsid w:val="00DF3C18"/>
    <w:rsid w:val="00DF3E38"/>
    <w:rsid w:val="00DF458D"/>
    <w:rsid w:val="00DF4874"/>
    <w:rsid w:val="00DF53BD"/>
    <w:rsid w:val="00DF63A7"/>
    <w:rsid w:val="00E004A7"/>
    <w:rsid w:val="00E02365"/>
    <w:rsid w:val="00E02769"/>
    <w:rsid w:val="00E035AB"/>
    <w:rsid w:val="00E03D88"/>
    <w:rsid w:val="00E06291"/>
    <w:rsid w:val="00E06C3C"/>
    <w:rsid w:val="00E06CC4"/>
    <w:rsid w:val="00E077AA"/>
    <w:rsid w:val="00E103BD"/>
    <w:rsid w:val="00E1091F"/>
    <w:rsid w:val="00E13DE3"/>
    <w:rsid w:val="00E143C9"/>
    <w:rsid w:val="00E154F9"/>
    <w:rsid w:val="00E168E1"/>
    <w:rsid w:val="00E16C40"/>
    <w:rsid w:val="00E17323"/>
    <w:rsid w:val="00E17CF7"/>
    <w:rsid w:val="00E2061F"/>
    <w:rsid w:val="00E2203D"/>
    <w:rsid w:val="00E24268"/>
    <w:rsid w:val="00E2598B"/>
    <w:rsid w:val="00E301D6"/>
    <w:rsid w:val="00E32BBB"/>
    <w:rsid w:val="00E32E20"/>
    <w:rsid w:val="00E34C3D"/>
    <w:rsid w:val="00E40371"/>
    <w:rsid w:val="00E409AD"/>
    <w:rsid w:val="00E42705"/>
    <w:rsid w:val="00E43307"/>
    <w:rsid w:val="00E44A10"/>
    <w:rsid w:val="00E45B80"/>
    <w:rsid w:val="00E47333"/>
    <w:rsid w:val="00E5076F"/>
    <w:rsid w:val="00E507B0"/>
    <w:rsid w:val="00E51FC2"/>
    <w:rsid w:val="00E524E3"/>
    <w:rsid w:val="00E549AC"/>
    <w:rsid w:val="00E54D5A"/>
    <w:rsid w:val="00E5710A"/>
    <w:rsid w:val="00E64F51"/>
    <w:rsid w:val="00E70DF4"/>
    <w:rsid w:val="00E714F4"/>
    <w:rsid w:val="00E723CB"/>
    <w:rsid w:val="00E72FEB"/>
    <w:rsid w:val="00E74AA1"/>
    <w:rsid w:val="00E776F2"/>
    <w:rsid w:val="00E80EAA"/>
    <w:rsid w:val="00E8143F"/>
    <w:rsid w:val="00E81973"/>
    <w:rsid w:val="00E83A20"/>
    <w:rsid w:val="00E86A74"/>
    <w:rsid w:val="00E86F42"/>
    <w:rsid w:val="00E90315"/>
    <w:rsid w:val="00E9078D"/>
    <w:rsid w:val="00E908EE"/>
    <w:rsid w:val="00E92555"/>
    <w:rsid w:val="00E928A0"/>
    <w:rsid w:val="00E92988"/>
    <w:rsid w:val="00E93007"/>
    <w:rsid w:val="00E93196"/>
    <w:rsid w:val="00E934CC"/>
    <w:rsid w:val="00E93707"/>
    <w:rsid w:val="00E95E5D"/>
    <w:rsid w:val="00E9647F"/>
    <w:rsid w:val="00E97509"/>
    <w:rsid w:val="00EA1AA2"/>
    <w:rsid w:val="00EA1E2B"/>
    <w:rsid w:val="00EA2750"/>
    <w:rsid w:val="00EA3128"/>
    <w:rsid w:val="00EA4B97"/>
    <w:rsid w:val="00EA74B3"/>
    <w:rsid w:val="00EA78F6"/>
    <w:rsid w:val="00EA79AA"/>
    <w:rsid w:val="00EB1E58"/>
    <w:rsid w:val="00EB3566"/>
    <w:rsid w:val="00EB4CE7"/>
    <w:rsid w:val="00EB59FF"/>
    <w:rsid w:val="00EB5F4A"/>
    <w:rsid w:val="00EB6282"/>
    <w:rsid w:val="00EC05BD"/>
    <w:rsid w:val="00EC0CFB"/>
    <w:rsid w:val="00EC116F"/>
    <w:rsid w:val="00EC147A"/>
    <w:rsid w:val="00EC233F"/>
    <w:rsid w:val="00EC2508"/>
    <w:rsid w:val="00EC2FAA"/>
    <w:rsid w:val="00EC361A"/>
    <w:rsid w:val="00EC43DA"/>
    <w:rsid w:val="00EC4E9D"/>
    <w:rsid w:val="00EC69CF"/>
    <w:rsid w:val="00EC6A63"/>
    <w:rsid w:val="00ED14A6"/>
    <w:rsid w:val="00ED2DCA"/>
    <w:rsid w:val="00ED3143"/>
    <w:rsid w:val="00ED5523"/>
    <w:rsid w:val="00ED6C3F"/>
    <w:rsid w:val="00ED7D35"/>
    <w:rsid w:val="00EE1FE2"/>
    <w:rsid w:val="00EE411E"/>
    <w:rsid w:val="00EE5F30"/>
    <w:rsid w:val="00EE701B"/>
    <w:rsid w:val="00EF0154"/>
    <w:rsid w:val="00EF2421"/>
    <w:rsid w:val="00EF3746"/>
    <w:rsid w:val="00EF402B"/>
    <w:rsid w:val="00EF44C0"/>
    <w:rsid w:val="00EF530A"/>
    <w:rsid w:val="00EF57B9"/>
    <w:rsid w:val="00EF5AA5"/>
    <w:rsid w:val="00EF711A"/>
    <w:rsid w:val="00EF79BE"/>
    <w:rsid w:val="00EF7EBC"/>
    <w:rsid w:val="00F00087"/>
    <w:rsid w:val="00F004D8"/>
    <w:rsid w:val="00F02391"/>
    <w:rsid w:val="00F02E5D"/>
    <w:rsid w:val="00F03E2D"/>
    <w:rsid w:val="00F03FAE"/>
    <w:rsid w:val="00F054A9"/>
    <w:rsid w:val="00F05678"/>
    <w:rsid w:val="00F05A7A"/>
    <w:rsid w:val="00F05D95"/>
    <w:rsid w:val="00F068FA"/>
    <w:rsid w:val="00F132A2"/>
    <w:rsid w:val="00F14069"/>
    <w:rsid w:val="00F15F6B"/>
    <w:rsid w:val="00F16698"/>
    <w:rsid w:val="00F16EAC"/>
    <w:rsid w:val="00F21E68"/>
    <w:rsid w:val="00F2238C"/>
    <w:rsid w:val="00F2251B"/>
    <w:rsid w:val="00F22DEE"/>
    <w:rsid w:val="00F245D5"/>
    <w:rsid w:val="00F24CA4"/>
    <w:rsid w:val="00F25D3F"/>
    <w:rsid w:val="00F27359"/>
    <w:rsid w:val="00F27917"/>
    <w:rsid w:val="00F31A1A"/>
    <w:rsid w:val="00F3240D"/>
    <w:rsid w:val="00F32E77"/>
    <w:rsid w:val="00F33781"/>
    <w:rsid w:val="00F36310"/>
    <w:rsid w:val="00F37ADF"/>
    <w:rsid w:val="00F40418"/>
    <w:rsid w:val="00F42277"/>
    <w:rsid w:val="00F43026"/>
    <w:rsid w:val="00F433AB"/>
    <w:rsid w:val="00F452AC"/>
    <w:rsid w:val="00F467BE"/>
    <w:rsid w:val="00F478C4"/>
    <w:rsid w:val="00F506CC"/>
    <w:rsid w:val="00F52D87"/>
    <w:rsid w:val="00F52EF2"/>
    <w:rsid w:val="00F5301C"/>
    <w:rsid w:val="00F564D7"/>
    <w:rsid w:val="00F60270"/>
    <w:rsid w:val="00F602A0"/>
    <w:rsid w:val="00F63170"/>
    <w:rsid w:val="00F6376F"/>
    <w:rsid w:val="00F64C15"/>
    <w:rsid w:val="00F65931"/>
    <w:rsid w:val="00F71349"/>
    <w:rsid w:val="00F71B68"/>
    <w:rsid w:val="00F729A7"/>
    <w:rsid w:val="00F7525A"/>
    <w:rsid w:val="00F8083A"/>
    <w:rsid w:val="00F80C3E"/>
    <w:rsid w:val="00F82263"/>
    <w:rsid w:val="00F8309B"/>
    <w:rsid w:val="00F8405E"/>
    <w:rsid w:val="00F846ED"/>
    <w:rsid w:val="00F85874"/>
    <w:rsid w:val="00F86B9C"/>
    <w:rsid w:val="00F900DB"/>
    <w:rsid w:val="00F940C9"/>
    <w:rsid w:val="00F94D55"/>
    <w:rsid w:val="00F958A9"/>
    <w:rsid w:val="00F96385"/>
    <w:rsid w:val="00F96FE6"/>
    <w:rsid w:val="00F97B40"/>
    <w:rsid w:val="00FA39ED"/>
    <w:rsid w:val="00FA3CC4"/>
    <w:rsid w:val="00FA54DA"/>
    <w:rsid w:val="00FA621A"/>
    <w:rsid w:val="00FA6D15"/>
    <w:rsid w:val="00FB0832"/>
    <w:rsid w:val="00FB1C42"/>
    <w:rsid w:val="00FB5F3A"/>
    <w:rsid w:val="00FC0206"/>
    <w:rsid w:val="00FC0406"/>
    <w:rsid w:val="00FC0454"/>
    <w:rsid w:val="00FC045F"/>
    <w:rsid w:val="00FC26F1"/>
    <w:rsid w:val="00FC272F"/>
    <w:rsid w:val="00FC2B3A"/>
    <w:rsid w:val="00FC2D3E"/>
    <w:rsid w:val="00FC3047"/>
    <w:rsid w:val="00FC34F1"/>
    <w:rsid w:val="00FC3F23"/>
    <w:rsid w:val="00FC4727"/>
    <w:rsid w:val="00FC4A44"/>
    <w:rsid w:val="00FC5745"/>
    <w:rsid w:val="00FC686B"/>
    <w:rsid w:val="00FC6DE9"/>
    <w:rsid w:val="00FD32AF"/>
    <w:rsid w:val="00FD3371"/>
    <w:rsid w:val="00FD3A60"/>
    <w:rsid w:val="00FD623C"/>
    <w:rsid w:val="00FD6F64"/>
    <w:rsid w:val="00FD78FF"/>
    <w:rsid w:val="00FE0027"/>
    <w:rsid w:val="00FE1520"/>
    <w:rsid w:val="00FE17E5"/>
    <w:rsid w:val="00FE2885"/>
    <w:rsid w:val="00FE289A"/>
    <w:rsid w:val="00FE2A37"/>
    <w:rsid w:val="00FE2B43"/>
    <w:rsid w:val="00FE51F8"/>
    <w:rsid w:val="00FE6A88"/>
    <w:rsid w:val="00FF0D30"/>
    <w:rsid w:val="00FF280C"/>
    <w:rsid w:val="00FF460F"/>
    <w:rsid w:val="00FF5C02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EA1018"/>
  <w15:docId w15:val="{C05BDAB8-4475-42CE-82DB-8080597B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5D1C"/>
    <w:rPr>
      <w:rFonts w:ascii="Times New Roman" w:eastAsia="Times New Roman" w:hAnsi="Times New Roman"/>
    </w:rPr>
  </w:style>
  <w:style w:type="paragraph" w:styleId="Ttulo1">
    <w:name w:val="heading 1"/>
    <w:basedOn w:val="Normal"/>
    <w:next w:val="Normal"/>
    <w:link w:val="Ttulo1Car"/>
    <w:qFormat/>
    <w:rsid w:val="00035D1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79D5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C379D5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03D88"/>
    <w:rPr>
      <w:sz w:val="22"/>
      <w:szCs w:val="22"/>
      <w:lang w:val="es-AR" w:eastAsia="en-US"/>
    </w:rPr>
  </w:style>
  <w:style w:type="paragraph" w:styleId="Encabezado">
    <w:name w:val="header"/>
    <w:basedOn w:val="Normal"/>
    <w:link w:val="EncabezadoCar"/>
    <w:uiPriority w:val="99"/>
    <w:unhideWhenUsed/>
    <w:rsid w:val="00552CC2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EncabezadoCar">
    <w:name w:val="Encabezado Car"/>
    <w:link w:val="Encabezado"/>
    <w:uiPriority w:val="99"/>
    <w:rsid w:val="00552CC2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552CC2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PiedepginaCar">
    <w:name w:val="Pie de página Car"/>
    <w:link w:val="Piedepgina"/>
    <w:uiPriority w:val="99"/>
    <w:rsid w:val="00552CC2"/>
    <w:rPr>
      <w:sz w:val="22"/>
      <w:szCs w:val="22"/>
      <w:lang w:eastAsia="en-US"/>
    </w:rPr>
  </w:style>
  <w:style w:type="character" w:customStyle="1" w:styleId="Ttulo1Car">
    <w:name w:val="Título 1 Car"/>
    <w:link w:val="Ttulo1"/>
    <w:rsid w:val="00035D1C"/>
    <w:rPr>
      <w:rFonts w:ascii="Arial" w:eastAsia="Times New Roman" w:hAnsi="Arial"/>
      <w:b/>
      <w:kern w:val="28"/>
      <w:sz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FD3A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5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ncejo%20deliberante\Orden%20del%20D&#237;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A92A56-9194-4D4E-A74F-D8FE074B9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Orden del Día.dotx</Template>
  <TotalTime>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kyg</dc:creator>
  <cp:lastModifiedBy>Win10 1909</cp:lastModifiedBy>
  <cp:revision>2</cp:revision>
  <cp:lastPrinted>2025-09-08T14:53:00Z</cp:lastPrinted>
  <dcterms:created xsi:type="dcterms:W3CDTF">2025-09-08T15:14:00Z</dcterms:created>
  <dcterms:modified xsi:type="dcterms:W3CDTF">2025-09-08T15:14:00Z</dcterms:modified>
</cp:coreProperties>
</file>