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D87B444" w14:textId="2882C443" w:rsidR="00B50219" w:rsidRPr="006A2FF4" w:rsidRDefault="00B50219" w:rsidP="00145FDA">
      <w:p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6A2FF4">
        <w:rPr>
          <w:rFonts w:ascii="Arial" w:hAnsi="Arial" w:cs="Arial"/>
          <w:sz w:val="24"/>
          <w:szCs w:val="24"/>
        </w:rPr>
        <w:t>Orden del Día, Sesión Ordinaria jueves</w:t>
      </w:r>
      <w:r w:rsidR="00D732EB">
        <w:rPr>
          <w:rFonts w:ascii="Arial" w:hAnsi="Arial" w:cs="Arial"/>
          <w:sz w:val="24"/>
          <w:szCs w:val="24"/>
        </w:rPr>
        <w:t xml:space="preserve"> </w:t>
      </w:r>
      <w:r w:rsidR="0030615F">
        <w:rPr>
          <w:rFonts w:ascii="Arial" w:hAnsi="Arial" w:cs="Arial"/>
          <w:sz w:val="24"/>
          <w:szCs w:val="24"/>
        </w:rPr>
        <w:t xml:space="preserve">16 de octubre </w:t>
      </w:r>
      <w:r w:rsidRPr="006A2FF4">
        <w:rPr>
          <w:rFonts w:ascii="Arial" w:hAnsi="Arial" w:cs="Arial"/>
          <w:sz w:val="24"/>
          <w:szCs w:val="24"/>
        </w:rPr>
        <w:t xml:space="preserve">a llevarse a cabo a las </w:t>
      </w:r>
      <w:r w:rsidR="002D0DD7" w:rsidRPr="006A2FF4">
        <w:rPr>
          <w:rFonts w:ascii="Arial" w:hAnsi="Arial" w:cs="Arial"/>
          <w:sz w:val="24"/>
          <w:szCs w:val="24"/>
        </w:rPr>
        <w:t>1</w:t>
      </w:r>
      <w:r w:rsidR="00C2405A" w:rsidRPr="006A2FF4">
        <w:rPr>
          <w:rFonts w:ascii="Arial" w:hAnsi="Arial" w:cs="Arial"/>
          <w:sz w:val="24"/>
          <w:szCs w:val="24"/>
        </w:rPr>
        <w:t>9</w:t>
      </w:r>
      <w:r w:rsidR="00C4089E" w:rsidRPr="006A2FF4">
        <w:rPr>
          <w:rFonts w:ascii="Arial" w:hAnsi="Arial" w:cs="Arial"/>
          <w:sz w:val="24"/>
          <w:szCs w:val="24"/>
        </w:rPr>
        <w:t xml:space="preserve">.00 </w:t>
      </w:r>
      <w:proofErr w:type="spellStart"/>
      <w:r w:rsidRPr="006A2FF4">
        <w:rPr>
          <w:rFonts w:ascii="Arial" w:hAnsi="Arial" w:cs="Arial"/>
          <w:sz w:val="24"/>
          <w:szCs w:val="24"/>
        </w:rPr>
        <w:t>hs</w:t>
      </w:r>
      <w:proofErr w:type="spellEnd"/>
      <w:r w:rsidRPr="006A2FF4">
        <w:rPr>
          <w:rFonts w:ascii="Arial" w:hAnsi="Arial" w:cs="Arial"/>
          <w:sz w:val="24"/>
          <w:szCs w:val="24"/>
        </w:rPr>
        <w:t xml:space="preserve"> en el Salón de Sesiones Oscar Alende del HCD a efectos de tratar el siguiente: </w:t>
      </w:r>
    </w:p>
    <w:p w14:paraId="744A79F7" w14:textId="77777777" w:rsidR="00145FDA" w:rsidRDefault="00145FDA" w:rsidP="00145FDA">
      <w:pPr>
        <w:spacing w:line="276" w:lineRule="auto"/>
        <w:ind w:left="100"/>
        <w:jc w:val="center"/>
        <w:rPr>
          <w:rFonts w:ascii="Arial" w:hAnsi="Arial" w:cs="Arial"/>
          <w:b/>
          <w:sz w:val="24"/>
          <w:szCs w:val="24"/>
          <w:u w:val="single" w:color="000000"/>
        </w:rPr>
      </w:pPr>
    </w:p>
    <w:p w14:paraId="6A1B671F" w14:textId="51A2F980" w:rsidR="00B50219" w:rsidRPr="006A2FF4" w:rsidRDefault="00B50219" w:rsidP="00145FDA">
      <w:pPr>
        <w:spacing w:line="276" w:lineRule="auto"/>
        <w:ind w:left="100"/>
        <w:jc w:val="center"/>
        <w:rPr>
          <w:rFonts w:ascii="Arial" w:hAnsi="Arial" w:cs="Arial"/>
          <w:sz w:val="24"/>
          <w:szCs w:val="24"/>
        </w:rPr>
      </w:pPr>
      <w:bookmarkStart w:id="0" w:name="_GoBack"/>
      <w:bookmarkEnd w:id="0"/>
      <w:r w:rsidRPr="006A2FF4">
        <w:rPr>
          <w:rFonts w:ascii="Arial" w:hAnsi="Arial" w:cs="Arial"/>
          <w:b/>
          <w:sz w:val="24"/>
          <w:szCs w:val="24"/>
          <w:u w:val="single" w:color="000000"/>
        </w:rPr>
        <w:t>ORDEN DEL DIA</w:t>
      </w:r>
      <w:r w:rsidRPr="006A2FF4">
        <w:rPr>
          <w:rFonts w:ascii="Arial" w:hAnsi="Arial" w:cs="Arial"/>
          <w:sz w:val="24"/>
          <w:szCs w:val="24"/>
        </w:rPr>
        <w:t xml:space="preserve"> </w:t>
      </w:r>
    </w:p>
    <w:p w14:paraId="385008F9" w14:textId="77777777" w:rsidR="00B50219" w:rsidRPr="006A2FF4" w:rsidRDefault="00B50219" w:rsidP="00145FDA">
      <w:pPr>
        <w:numPr>
          <w:ilvl w:val="0"/>
          <w:numId w:val="2"/>
        </w:numPr>
        <w:spacing w:line="276" w:lineRule="auto"/>
        <w:ind w:left="426" w:hanging="431"/>
        <w:jc w:val="both"/>
        <w:rPr>
          <w:rFonts w:ascii="Arial" w:hAnsi="Arial" w:cs="Arial"/>
          <w:sz w:val="24"/>
          <w:szCs w:val="24"/>
        </w:rPr>
      </w:pPr>
      <w:r w:rsidRPr="006A2FF4">
        <w:rPr>
          <w:rFonts w:ascii="Arial" w:hAnsi="Arial" w:cs="Arial"/>
          <w:sz w:val="24"/>
          <w:szCs w:val="24"/>
        </w:rPr>
        <w:t xml:space="preserve">Izamiento de la Enseña Nacional </w:t>
      </w:r>
    </w:p>
    <w:p w14:paraId="6122F8F1" w14:textId="25BB0CC2" w:rsidR="00AD5BB1" w:rsidRPr="00D732EB" w:rsidRDefault="00B50219" w:rsidP="00145FDA">
      <w:pPr>
        <w:numPr>
          <w:ilvl w:val="0"/>
          <w:numId w:val="2"/>
        </w:numPr>
        <w:spacing w:line="276" w:lineRule="auto"/>
        <w:ind w:hanging="431"/>
        <w:jc w:val="both"/>
        <w:rPr>
          <w:rFonts w:ascii="Arial" w:hAnsi="Arial" w:cs="Arial"/>
          <w:sz w:val="24"/>
          <w:szCs w:val="24"/>
        </w:rPr>
      </w:pPr>
      <w:r w:rsidRPr="006A2FF4">
        <w:rPr>
          <w:rFonts w:ascii="Arial" w:hAnsi="Arial" w:cs="Arial"/>
          <w:sz w:val="24"/>
          <w:szCs w:val="24"/>
        </w:rPr>
        <w:t>Homenaje</w:t>
      </w:r>
      <w:r w:rsidR="0020034B">
        <w:rPr>
          <w:rFonts w:ascii="Arial" w:hAnsi="Arial" w:cs="Arial"/>
          <w:sz w:val="24"/>
          <w:szCs w:val="24"/>
        </w:rPr>
        <w:t>s.</w:t>
      </w:r>
    </w:p>
    <w:p w14:paraId="2D585F31" w14:textId="02A352CA" w:rsidR="00DA735E" w:rsidRPr="006A2FF4" w:rsidRDefault="00B50219" w:rsidP="00145FDA">
      <w:pPr>
        <w:numPr>
          <w:ilvl w:val="0"/>
          <w:numId w:val="2"/>
        </w:numPr>
        <w:spacing w:line="276" w:lineRule="auto"/>
        <w:ind w:hanging="431"/>
        <w:jc w:val="both"/>
        <w:rPr>
          <w:rFonts w:ascii="Arial" w:hAnsi="Arial" w:cs="Arial"/>
          <w:sz w:val="24"/>
          <w:szCs w:val="24"/>
        </w:rPr>
      </w:pPr>
      <w:r w:rsidRPr="006A2FF4">
        <w:rPr>
          <w:rFonts w:ascii="Arial" w:hAnsi="Arial" w:cs="Arial"/>
          <w:sz w:val="24"/>
          <w:szCs w:val="24"/>
        </w:rPr>
        <w:t>Acta</w:t>
      </w:r>
      <w:r w:rsidR="003C7E2A" w:rsidRPr="006A2FF4">
        <w:rPr>
          <w:rFonts w:ascii="Arial" w:hAnsi="Arial" w:cs="Arial"/>
          <w:sz w:val="24"/>
          <w:szCs w:val="24"/>
        </w:rPr>
        <w:t xml:space="preserve"> 17</w:t>
      </w:r>
      <w:r w:rsidR="007E7C6E" w:rsidRPr="006A2FF4">
        <w:rPr>
          <w:rFonts w:ascii="Arial" w:hAnsi="Arial" w:cs="Arial"/>
          <w:sz w:val="24"/>
          <w:szCs w:val="24"/>
        </w:rPr>
        <w:t>6</w:t>
      </w:r>
      <w:r w:rsidR="0030615F">
        <w:rPr>
          <w:rFonts w:ascii="Arial" w:hAnsi="Arial" w:cs="Arial"/>
          <w:sz w:val="24"/>
          <w:szCs w:val="24"/>
        </w:rPr>
        <w:t>9.</w:t>
      </w:r>
    </w:p>
    <w:p w14:paraId="1A20957A" w14:textId="1A48DFDC" w:rsidR="00DA735E" w:rsidRPr="006A2FF4" w:rsidRDefault="00DA735E" w:rsidP="00145FDA">
      <w:pPr>
        <w:spacing w:line="276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  <w:r w:rsidRPr="006A2FF4">
        <w:rPr>
          <w:rFonts w:ascii="Arial" w:hAnsi="Arial" w:cs="Arial"/>
          <w:b/>
          <w:bCs/>
          <w:sz w:val="24"/>
          <w:szCs w:val="24"/>
          <w:u w:val="single"/>
        </w:rPr>
        <w:t xml:space="preserve">Comunicaciones del Ejecutivo </w:t>
      </w:r>
    </w:p>
    <w:p w14:paraId="37BFF7A0" w14:textId="5B05A128" w:rsidR="009116F2" w:rsidRPr="009F40D5" w:rsidRDefault="00DA735E" w:rsidP="00145FDA">
      <w:pPr>
        <w:numPr>
          <w:ilvl w:val="0"/>
          <w:numId w:val="2"/>
        </w:numPr>
        <w:spacing w:line="276" w:lineRule="auto"/>
        <w:ind w:hanging="431"/>
        <w:jc w:val="both"/>
        <w:rPr>
          <w:rFonts w:ascii="Arial" w:hAnsi="Arial" w:cs="Arial"/>
          <w:b/>
          <w:bCs/>
          <w:sz w:val="24"/>
          <w:szCs w:val="24"/>
        </w:rPr>
      </w:pPr>
      <w:proofErr w:type="spellStart"/>
      <w:r w:rsidRPr="006A2FF4">
        <w:rPr>
          <w:rFonts w:ascii="Arial" w:hAnsi="Arial" w:cs="Arial"/>
          <w:sz w:val="24"/>
          <w:szCs w:val="24"/>
        </w:rPr>
        <w:t>Expte</w:t>
      </w:r>
      <w:proofErr w:type="spellEnd"/>
      <w:r w:rsidR="008766B3" w:rsidRPr="006A2FF4">
        <w:rPr>
          <w:rFonts w:ascii="Arial" w:hAnsi="Arial" w:cs="Arial"/>
          <w:sz w:val="24"/>
          <w:szCs w:val="24"/>
        </w:rPr>
        <w:t xml:space="preserve"> D</w:t>
      </w:r>
      <w:r w:rsidR="0030615F">
        <w:rPr>
          <w:rFonts w:ascii="Arial" w:hAnsi="Arial" w:cs="Arial"/>
          <w:sz w:val="24"/>
          <w:szCs w:val="24"/>
        </w:rPr>
        <w:t>E</w:t>
      </w:r>
      <w:r w:rsidR="00886334">
        <w:rPr>
          <w:rFonts w:ascii="Arial" w:hAnsi="Arial" w:cs="Arial"/>
          <w:sz w:val="24"/>
          <w:szCs w:val="24"/>
        </w:rPr>
        <w:t xml:space="preserve"> 200, P </w:t>
      </w:r>
      <w:r w:rsidR="00E57463">
        <w:rPr>
          <w:rFonts w:ascii="Arial" w:hAnsi="Arial" w:cs="Arial"/>
          <w:sz w:val="24"/>
          <w:szCs w:val="24"/>
        </w:rPr>
        <w:t>Ord</w:t>
      </w:r>
      <w:r w:rsidR="00886334">
        <w:rPr>
          <w:rFonts w:ascii="Arial" w:hAnsi="Arial" w:cs="Arial"/>
          <w:sz w:val="24"/>
          <w:szCs w:val="24"/>
        </w:rPr>
        <w:t>, boleto compraventa parcela SIP, empresa Green Style.</w:t>
      </w:r>
    </w:p>
    <w:p w14:paraId="67D78D12" w14:textId="4179AAA8" w:rsidR="009F40D5" w:rsidRPr="009F40D5" w:rsidRDefault="009F40D5" w:rsidP="00145FDA">
      <w:pPr>
        <w:spacing w:line="276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  <w:r w:rsidRPr="009F40D5">
        <w:rPr>
          <w:rFonts w:ascii="Arial" w:hAnsi="Arial" w:cs="Arial"/>
          <w:b/>
          <w:bCs/>
          <w:sz w:val="24"/>
          <w:szCs w:val="24"/>
          <w:u w:val="single"/>
        </w:rPr>
        <w:t>Comunicaciones Oficiales</w:t>
      </w:r>
    </w:p>
    <w:p w14:paraId="455525DF" w14:textId="1FB90960" w:rsidR="009F40D5" w:rsidRPr="00A62BA5" w:rsidRDefault="009F40D5" w:rsidP="00145FDA">
      <w:pPr>
        <w:numPr>
          <w:ilvl w:val="0"/>
          <w:numId w:val="2"/>
        </w:numPr>
        <w:spacing w:line="276" w:lineRule="auto"/>
        <w:ind w:hanging="431"/>
        <w:jc w:val="both"/>
        <w:rPr>
          <w:rFonts w:ascii="Arial" w:hAnsi="Arial" w:cs="Arial"/>
          <w:b/>
          <w:bCs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Expte</w:t>
      </w:r>
      <w:proofErr w:type="spellEnd"/>
      <w:r>
        <w:rPr>
          <w:rFonts w:ascii="Arial" w:hAnsi="Arial" w:cs="Arial"/>
          <w:sz w:val="24"/>
          <w:szCs w:val="24"/>
        </w:rPr>
        <w:t xml:space="preserve"> MPL 207, interés </w:t>
      </w:r>
      <w:proofErr w:type="spellStart"/>
      <w:r>
        <w:rPr>
          <w:rFonts w:ascii="Arial" w:hAnsi="Arial" w:cs="Arial"/>
          <w:sz w:val="24"/>
          <w:szCs w:val="24"/>
        </w:rPr>
        <w:t>leg</w:t>
      </w:r>
      <w:proofErr w:type="spellEnd"/>
      <w:r>
        <w:rPr>
          <w:rFonts w:ascii="Arial" w:hAnsi="Arial" w:cs="Arial"/>
          <w:sz w:val="24"/>
          <w:szCs w:val="24"/>
        </w:rPr>
        <w:t>, Encuesta sobre Salud Mental.</w:t>
      </w:r>
    </w:p>
    <w:p w14:paraId="26E727B8" w14:textId="4AA4642A" w:rsidR="00A62BA5" w:rsidRPr="00A62BA5" w:rsidRDefault="00A62BA5" w:rsidP="00145FDA">
      <w:pPr>
        <w:spacing w:line="276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  <w:r w:rsidRPr="00A62BA5">
        <w:rPr>
          <w:rFonts w:ascii="Arial" w:hAnsi="Arial" w:cs="Arial"/>
          <w:b/>
          <w:bCs/>
          <w:sz w:val="24"/>
          <w:szCs w:val="24"/>
          <w:u w:val="single"/>
        </w:rPr>
        <w:t>Asuntos de Vecinos</w:t>
      </w:r>
    </w:p>
    <w:p w14:paraId="21CB775E" w14:textId="22160CD4" w:rsidR="00380976" w:rsidRPr="009F40D5" w:rsidRDefault="00A62BA5" w:rsidP="00145FDA">
      <w:pPr>
        <w:numPr>
          <w:ilvl w:val="0"/>
          <w:numId w:val="2"/>
        </w:numPr>
        <w:spacing w:line="276" w:lineRule="auto"/>
        <w:ind w:hanging="431"/>
        <w:jc w:val="both"/>
        <w:rPr>
          <w:rFonts w:ascii="Arial" w:hAnsi="Arial" w:cs="Arial"/>
          <w:b/>
          <w:bCs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Expte</w:t>
      </w:r>
      <w:proofErr w:type="spellEnd"/>
      <w:r>
        <w:rPr>
          <w:rFonts w:ascii="Arial" w:hAnsi="Arial" w:cs="Arial"/>
          <w:sz w:val="24"/>
          <w:szCs w:val="24"/>
        </w:rPr>
        <w:t xml:space="preserve"> V 199, anegamiento caminos zona Cuartel I, Pago de Oro.</w:t>
      </w:r>
    </w:p>
    <w:p w14:paraId="61DFE614" w14:textId="6A6A6A21" w:rsidR="009116F2" w:rsidRPr="00524595" w:rsidRDefault="00524595" w:rsidP="00145FDA">
      <w:pPr>
        <w:spacing w:line="276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  <w:r w:rsidRPr="00524595">
        <w:rPr>
          <w:rFonts w:ascii="Arial" w:hAnsi="Arial" w:cs="Arial"/>
          <w:b/>
          <w:bCs/>
          <w:sz w:val="24"/>
          <w:szCs w:val="24"/>
          <w:u w:val="single"/>
        </w:rPr>
        <w:t>Proyecto de Comunicación</w:t>
      </w:r>
    </w:p>
    <w:p w14:paraId="7F5A9C65" w14:textId="297DF921" w:rsidR="00071D7D" w:rsidRPr="0020034B" w:rsidRDefault="00501DC3" w:rsidP="00145FDA">
      <w:pPr>
        <w:numPr>
          <w:ilvl w:val="0"/>
          <w:numId w:val="2"/>
        </w:numPr>
        <w:spacing w:line="276" w:lineRule="auto"/>
        <w:ind w:hanging="431"/>
        <w:jc w:val="both"/>
        <w:rPr>
          <w:rFonts w:ascii="Arial" w:hAnsi="Arial" w:cs="Arial"/>
          <w:b/>
          <w:bCs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Expte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r w:rsidR="004869BE">
        <w:rPr>
          <w:rFonts w:ascii="Arial" w:hAnsi="Arial" w:cs="Arial"/>
          <w:sz w:val="24"/>
          <w:szCs w:val="24"/>
        </w:rPr>
        <w:t>AJ</w:t>
      </w:r>
      <w:r w:rsidR="00BA48BF">
        <w:rPr>
          <w:rFonts w:ascii="Arial" w:hAnsi="Arial" w:cs="Arial"/>
          <w:sz w:val="24"/>
          <w:szCs w:val="24"/>
        </w:rPr>
        <w:t xml:space="preserve"> 202, informe medidas mejora infraestructura ex edificio </w:t>
      </w:r>
      <w:proofErr w:type="spellStart"/>
      <w:r w:rsidR="00BA48BF">
        <w:rPr>
          <w:rFonts w:ascii="Arial" w:hAnsi="Arial" w:cs="Arial"/>
          <w:sz w:val="24"/>
          <w:szCs w:val="24"/>
        </w:rPr>
        <w:t>Cattorini</w:t>
      </w:r>
      <w:proofErr w:type="spellEnd"/>
      <w:r w:rsidR="00BA48BF">
        <w:rPr>
          <w:rFonts w:ascii="Arial" w:hAnsi="Arial" w:cs="Arial"/>
          <w:sz w:val="24"/>
          <w:szCs w:val="24"/>
        </w:rPr>
        <w:t>.</w:t>
      </w:r>
    </w:p>
    <w:p w14:paraId="480E3189" w14:textId="7A60A3AB" w:rsidR="00524595" w:rsidRPr="00071D7D" w:rsidRDefault="00524595" w:rsidP="00145FDA">
      <w:pPr>
        <w:spacing w:line="276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  <w:r w:rsidRPr="00071D7D">
        <w:rPr>
          <w:rFonts w:ascii="Arial" w:hAnsi="Arial" w:cs="Arial"/>
          <w:b/>
          <w:bCs/>
          <w:sz w:val="24"/>
          <w:szCs w:val="24"/>
          <w:u w:val="single"/>
        </w:rPr>
        <w:t>Proyecto de Resolución</w:t>
      </w:r>
    </w:p>
    <w:p w14:paraId="40D3BB60" w14:textId="7C6BCBFB" w:rsidR="00524595" w:rsidRDefault="00EB4534" w:rsidP="00145FDA">
      <w:pPr>
        <w:numPr>
          <w:ilvl w:val="0"/>
          <w:numId w:val="2"/>
        </w:numPr>
        <w:spacing w:line="276" w:lineRule="auto"/>
        <w:ind w:hanging="431"/>
        <w:jc w:val="both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Expte</w:t>
      </w:r>
      <w:proofErr w:type="spellEnd"/>
      <w:r w:rsidR="00B621A7">
        <w:rPr>
          <w:rFonts w:ascii="Arial" w:hAnsi="Arial" w:cs="Arial"/>
          <w:sz w:val="24"/>
          <w:szCs w:val="24"/>
        </w:rPr>
        <w:t xml:space="preserve"> AJ 201,</w:t>
      </w:r>
      <w:r w:rsidR="0020034B">
        <w:rPr>
          <w:rFonts w:ascii="Arial" w:hAnsi="Arial" w:cs="Arial"/>
          <w:sz w:val="24"/>
          <w:szCs w:val="24"/>
        </w:rPr>
        <w:t xml:space="preserve"> luminarias</w:t>
      </w:r>
      <w:r w:rsidR="00B621A7">
        <w:rPr>
          <w:rFonts w:ascii="Arial" w:hAnsi="Arial" w:cs="Arial"/>
          <w:sz w:val="24"/>
          <w:szCs w:val="24"/>
        </w:rPr>
        <w:t xml:space="preserve"> y </w:t>
      </w:r>
      <w:proofErr w:type="spellStart"/>
      <w:r w:rsidR="00B621A7">
        <w:rPr>
          <w:rFonts w:ascii="Arial" w:hAnsi="Arial" w:cs="Arial"/>
          <w:sz w:val="24"/>
          <w:szCs w:val="24"/>
        </w:rPr>
        <w:t>engransado</w:t>
      </w:r>
      <w:proofErr w:type="spellEnd"/>
      <w:r w:rsidR="0020034B">
        <w:rPr>
          <w:rFonts w:ascii="Arial" w:hAnsi="Arial" w:cs="Arial"/>
          <w:sz w:val="24"/>
          <w:szCs w:val="24"/>
        </w:rPr>
        <w:t xml:space="preserve"> </w:t>
      </w:r>
      <w:r w:rsidR="00B621A7">
        <w:rPr>
          <w:rFonts w:ascii="Arial" w:hAnsi="Arial" w:cs="Arial"/>
          <w:sz w:val="24"/>
          <w:szCs w:val="24"/>
        </w:rPr>
        <w:t>Rivadavia</w:t>
      </w:r>
      <w:r w:rsidR="00886334">
        <w:rPr>
          <w:rFonts w:ascii="Arial" w:hAnsi="Arial" w:cs="Arial"/>
          <w:sz w:val="24"/>
          <w:szCs w:val="24"/>
        </w:rPr>
        <w:t xml:space="preserve"> e/ Independencia y Malvinas.</w:t>
      </w:r>
    </w:p>
    <w:p w14:paraId="44C7C9F9" w14:textId="08C8E0E0" w:rsidR="00CA7854" w:rsidRPr="008540D1" w:rsidRDefault="00CA7854" w:rsidP="00145FDA">
      <w:pPr>
        <w:numPr>
          <w:ilvl w:val="0"/>
          <w:numId w:val="2"/>
        </w:numPr>
        <w:spacing w:line="276" w:lineRule="auto"/>
        <w:ind w:hanging="431"/>
        <w:jc w:val="both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Expte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TxLF</w:t>
      </w:r>
      <w:proofErr w:type="spellEnd"/>
      <w:r w:rsidR="008672FF">
        <w:rPr>
          <w:rFonts w:ascii="Arial" w:hAnsi="Arial" w:cs="Arial"/>
          <w:sz w:val="24"/>
          <w:szCs w:val="24"/>
        </w:rPr>
        <w:t xml:space="preserve"> 197, colocación reductores velocidad Pellegrini e/ Alem y San Martin.</w:t>
      </w:r>
    </w:p>
    <w:p w14:paraId="6070056F" w14:textId="64395927" w:rsidR="005252F6" w:rsidRPr="00051C6B" w:rsidRDefault="005252F6" w:rsidP="00145FDA">
      <w:pPr>
        <w:numPr>
          <w:ilvl w:val="0"/>
          <w:numId w:val="2"/>
        </w:numPr>
        <w:spacing w:line="276" w:lineRule="auto"/>
        <w:ind w:hanging="431"/>
        <w:jc w:val="both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Expte</w:t>
      </w:r>
      <w:proofErr w:type="spellEnd"/>
      <w:r>
        <w:rPr>
          <w:rFonts w:ascii="Arial" w:hAnsi="Arial" w:cs="Arial"/>
          <w:sz w:val="24"/>
          <w:szCs w:val="24"/>
        </w:rPr>
        <w:t xml:space="preserve"> LLA</w:t>
      </w:r>
      <w:r w:rsidR="004A31D9">
        <w:rPr>
          <w:rFonts w:ascii="Arial" w:hAnsi="Arial" w:cs="Arial"/>
          <w:sz w:val="24"/>
          <w:szCs w:val="24"/>
        </w:rPr>
        <w:t xml:space="preserve"> 203, reemplazo tapa acceso sistema pluvial (Wilde y B. de Irigoyen).</w:t>
      </w:r>
    </w:p>
    <w:p w14:paraId="455A0D27" w14:textId="7F1D4336" w:rsidR="003E3A0F" w:rsidRDefault="003E3A0F" w:rsidP="00145FDA">
      <w:pPr>
        <w:numPr>
          <w:ilvl w:val="0"/>
          <w:numId w:val="2"/>
        </w:numPr>
        <w:spacing w:line="276" w:lineRule="auto"/>
        <w:ind w:hanging="431"/>
        <w:jc w:val="both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Expte</w:t>
      </w:r>
      <w:proofErr w:type="spellEnd"/>
      <w:r w:rsidR="004A31D9">
        <w:rPr>
          <w:rFonts w:ascii="Arial" w:hAnsi="Arial" w:cs="Arial"/>
          <w:sz w:val="24"/>
          <w:szCs w:val="24"/>
        </w:rPr>
        <w:t xml:space="preserve"> LLA 204, limpieza y mantenimiento </w:t>
      </w:r>
      <w:r w:rsidR="00E57463">
        <w:rPr>
          <w:rFonts w:ascii="Arial" w:hAnsi="Arial" w:cs="Arial"/>
          <w:sz w:val="24"/>
          <w:szCs w:val="24"/>
        </w:rPr>
        <w:t>zanjón</w:t>
      </w:r>
      <w:r w:rsidR="004A31D9">
        <w:rPr>
          <w:rFonts w:ascii="Arial" w:hAnsi="Arial" w:cs="Arial"/>
          <w:sz w:val="24"/>
          <w:szCs w:val="24"/>
        </w:rPr>
        <w:t xml:space="preserve"> </w:t>
      </w:r>
      <w:r w:rsidR="00BA48BF">
        <w:rPr>
          <w:rFonts w:ascii="Arial" w:hAnsi="Arial" w:cs="Arial"/>
          <w:sz w:val="24"/>
          <w:szCs w:val="24"/>
        </w:rPr>
        <w:t>(B. Solidaridad).</w:t>
      </w:r>
    </w:p>
    <w:p w14:paraId="2641CF43" w14:textId="566E9083" w:rsidR="008672FF" w:rsidRPr="00051C6B" w:rsidRDefault="008672FF" w:rsidP="00145FDA">
      <w:pPr>
        <w:numPr>
          <w:ilvl w:val="0"/>
          <w:numId w:val="2"/>
        </w:numPr>
        <w:spacing w:line="276" w:lineRule="auto"/>
        <w:ind w:hanging="431"/>
        <w:jc w:val="both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Expte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TxLF</w:t>
      </w:r>
      <w:proofErr w:type="spellEnd"/>
      <w:r>
        <w:rPr>
          <w:rFonts w:ascii="Arial" w:hAnsi="Arial" w:cs="Arial"/>
          <w:sz w:val="24"/>
          <w:szCs w:val="24"/>
        </w:rPr>
        <w:t xml:space="preserve"> 196, mejoras en calle San Jorge hasta esquina H. Yrigoyen.</w:t>
      </w:r>
    </w:p>
    <w:p w14:paraId="35350372" w14:textId="0C0AC06E" w:rsidR="00524595" w:rsidRPr="00524595" w:rsidRDefault="00524595" w:rsidP="00145FDA">
      <w:pPr>
        <w:spacing w:line="276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  <w:r w:rsidRPr="00524595">
        <w:rPr>
          <w:rFonts w:ascii="Arial" w:hAnsi="Arial" w:cs="Arial"/>
          <w:b/>
          <w:bCs/>
          <w:sz w:val="24"/>
          <w:szCs w:val="24"/>
          <w:u w:val="single"/>
        </w:rPr>
        <w:t>Proyecto de Decretos</w:t>
      </w:r>
    </w:p>
    <w:p w14:paraId="3CF9156B" w14:textId="4A575BC9" w:rsidR="00524595" w:rsidRDefault="005252F6" w:rsidP="00145FDA">
      <w:pPr>
        <w:numPr>
          <w:ilvl w:val="0"/>
          <w:numId w:val="2"/>
        </w:numPr>
        <w:spacing w:line="276" w:lineRule="auto"/>
        <w:ind w:hanging="431"/>
        <w:jc w:val="both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Expte</w:t>
      </w:r>
      <w:proofErr w:type="spellEnd"/>
      <w:r>
        <w:rPr>
          <w:rFonts w:ascii="Arial" w:hAnsi="Arial" w:cs="Arial"/>
          <w:sz w:val="24"/>
          <w:szCs w:val="24"/>
        </w:rPr>
        <w:t xml:space="preserve"> LLA</w:t>
      </w:r>
      <w:r w:rsidR="004A31D9">
        <w:rPr>
          <w:rFonts w:ascii="Arial" w:hAnsi="Arial" w:cs="Arial"/>
          <w:sz w:val="24"/>
          <w:szCs w:val="24"/>
        </w:rPr>
        <w:t xml:space="preserve"> 205, interés </w:t>
      </w:r>
      <w:proofErr w:type="spellStart"/>
      <w:r w:rsidR="004A31D9">
        <w:rPr>
          <w:rFonts w:ascii="Arial" w:hAnsi="Arial" w:cs="Arial"/>
          <w:sz w:val="24"/>
          <w:szCs w:val="24"/>
        </w:rPr>
        <w:t>leg</w:t>
      </w:r>
      <w:proofErr w:type="spellEnd"/>
      <w:r w:rsidR="004A31D9">
        <w:rPr>
          <w:rFonts w:ascii="Arial" w:hAnsi="Arial" w:cs="Arial"/>
          <w:sz w:val="24"/>
          <w:szCs w:val="24"/>
        </w:rPr>
        <w:t>, el encuentro de Chevrolet.</w:t>
      </w:r>
    </w:p>
    <w:p w14:paraId="7715C431" w14:textId="759CBA65" w:rsidR="003E3A0F" w:rsidRPr="00E030AC" w:rsidRDefault="003E3A0F" w:rsidP="00145FDA">
      <w:pPr>
        <w:numPr>
          <w:ilvl w:val="0"/>
          <w:numId w:val="2"/>
        </w:numPr>
        <w:spacing w:line="276" w:lineRule="auto"/>
        <w:ind w:hanging="431"/>
        <w:jc w:val="both"/>
        <w:rPr>
          <w:rFonts w:ascii="Arial" w:hAnsi="Arial" w:cs="Arial"/>
          <w:b/>
          <w:bCs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Expte</w:t>
      </w:r>
      <w:proofErr w:type="spellEnd"/>
      <w:r w:rsidR="00A62BA5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A62BA5">
        <w:rPr>
          <w:rFonts w:ascii="Arial" w:hAnsi="Arial" w:cs="Arial"/>
          <w:sz w:val="24"/>
          <w:szCs w:val="24"/>
        </w:rPr>
        <w:t>TxLF</w:t>
      </w:r>
      <w:proofErr w:type="spellEnd"/>
      <w:r w:rsidR="00A62BA5">
        <w:rPr>
          <w:rFonts w:ascii="Arial" w:hAnsi="Arial" w:cs="Arial"/>
          <w:sz w:val="24"/>
          <w:szCs w:val="24"/>
        </w:rPr>
        <w:t xml:space="preserve"> 198, felicitar a deportistas (hockey femenino) </w:t>
      </w:r>
      <w:r w:rsidR="008672FF">
        <w:rPr>
          <w:rFonts w:ascii="Arial" w:hAnsi="Arial" w:cs="Arial"/>
          <w:sz w:val="24"/>
          <w:szCs w:val="24"/>
        </w:rPr>
        <w:t xml:space="preserve">por ascenso a la </w:t>
      </w:r>
      <w:r w:rsidR="00E57463">
        <w:rPr>
          <w:rFonts w:ascii="Arial" w:hAnsi="Arial" w:cs="Arial"/>
          <w:sz w:val="24"/>
          <w:szCs w:val="24"/>
        </w:rPr>
        <w:t>Categoría</w:t>
      </w:r>
      <w:r w:rsidR="008672FF">
        <w:rPr>
          <w:rFonts w:ascii="Arial" w:hAnsi="Arial" w:cs="Arial"/>
          <w:sz w:val="24"/>
          <w:szCs w:val="24"/>
        </w:rPr>
        <w:t xml:space="preserve"> Damas C en Torneo Nacional de Hockey.</w:t>
      </w:r>
      <w:r w:rsidR="00A62BA5">
        <w:rPr>
          <w:rFonts w:ascii="Arial" w:hAnsi="Arial" w:cs="Arial"/>
          <w:sz w:val="24"/>
          <w:szCs w:val="24"/>
        </w:rPr>
        <w:t xml:space="preserve"> </w:t>
      </w:r>
    </w:p>
    <w:p w14:paraId="0C0C63D2" w14:textId="6E0BB82F" w:rsidR="00380309" w:rsidRPr="006A2FF4" w:rsidRDefault="00380309" w:rsidP="00145FDA">
      <w:pPr>
        <w:spacing w:before="120" w:line="276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  <w:r w:rsidRPr="006A2FF4">
        <w:rPr>
          <w:rFonts w:ascii="Arial" w:hAnsi="Arial" w:cs="Arial"/>
          <w:b/>
          <w:bCs/>
          <w:sz w:val="24"/>
          <w:szCs w:val="24"/>
          <w:u w:val="single"/>
        </w:rPr>
        <w:t>Despachos de Comisiones</w:t>
      </w:r>
    </w:p>
    <w:p w14:paraId="0FF0927F" w14:textId="678C3167" w:rsidR="00194E15" w:rsidRPr="006A2FF4" w:rsidRDefault="00194E15" w:rsidP="00145FDA">
      <w:pPr>
        <w:spacing w:before="120" w:line="276" w:lineRule="auto"/>
        <w:rPr>
          <w:rFonts w:ascii="Arial" w:hAnsi="Arial" w:cs="Arial"/>
          <w:sz w:val="24"/>
          <w:szCs w:val="24"/>
        </w:rPr>
      </w:pPr>
      <w:r w:rsidRPr="006A2FF4">
        <w:rPr>
          <w:rFonts w:ascii="Arial" w:hAnsi="Arial" w:cs="Arial"/>
          <w:sz w:val="24"/>
          <w:szCs w:val="24"/>
          <w:u w:val="single"/>
        </w:rPr>
        <w:t>Comisión Plenaria</w:t>
      </w:r>
    </w:p>
    <w:p w14:paraId="502386E8" w14:textId="289B4D6D" w:rsidR="00AD125F" w:rsidRPr="006A2FF4" w:rsidRDefault="00194E15" w:rsidP="00145FDA">
      <w:pPr>
        <w:numPr>
          <w:ilvl w:val="0"/>
          <w:numId w:val="2"/>
        </w:numPr>
        <w:spacing w:before="120" w:line="276" w:lineRule="auto"/>
        <w:ind w:hanging="431"/>
        <w:jc w:val="both"/>
        <w:rPr>
          <w:rFonts w:ascii="Arial" w:hAnsi="Arial" w:cs="Arial"/>
          <w:sz w:val="24"/>
          <w:szCs w:val="24"/>
        </w:rPr>
      </w:pPr>
      <w:proofErr w:type="spellStart"/>
      <w:r w:rsidRPr="006A2FF4">
        <w:rPr>
          <w:rFonts w:ascii="Arial" w:hAnsi="Arial" w:cs="Arial"/>
          <w:sz w:val="24"/>
          <w:szCs w:val="24"/>
        </w:rPr>
        <w:t>Expte</w:t>
      </w:r>
      <w:proofErr w:type="spellEnd"/>
      <w:r w:rsidR="00B2051F">
        <w:rPr>
          <w:rFonts w:ascii="Arial" w:hAnsi="Arial" w:cs="Arial"/>
          <w:sz w:val="24"/>
          <w:szCs w:val="24"/>
        </w:rPr>
        <w:t xml:space="preserve"> AJ 193, P resol, continuación trazado calle (camino Soc. Rural)</w:t>
      </w:r>
    </w:p>
    <w:p w14:paraId="48895DF5" w14:textId="6683830E" w:rsidR="00AD5BB1" w:rsidRPr="00E030AC" w:rsidRDefault="00AD5BB1" w:rsidP="00145FDA">
      <w:pPr>
        <w:numPr>
          <w:ilvl w:val="0"/>
          <w:numId w:val="2"/>
        </w:numPr>
        <w:spacing w:line="276" w:lineRule="auto"/>
        <w:ind w:hanging="431"/>
        <w:jc w:val="both"/>
        <w:rPr>
          <w:rFonts w:ascii="Arial" w:hAnsi="Arial" w:cs="Arial"/>
          <w:b/>
          <w:bCs/>
          <w:sz w:val="24"/>
          <w:szCs w:val="24"/>
        </w:rPr>
      </w:pPr>
      <w:proofErr w:type="spellStart"/>
      <w:r w:rsidRPr="006A2FF4">
        <w:rPr>
          <w:rFonts w:ascii="Arial" w:hAnsi="Arial" w:cs="Arial"/>
          <w:sz w:val="24"/>
          <w:szCs w:val="24"/>
        </w:rPr>
        <w:t>Expte</w:t>
      </w:r>
      <w:proofErr w:type="spellEnd"/>
      <w:r w:rsidR="00B2051F">
        <w:rPr>
          <w:rFonts w:ascii="Arial" w:hAnsi="Arial" w:cs="Arial"/>
          <w:sz w:val="24"/>
          <w:szCs w:val="24"/>
        </w:rPr>
        <w:t xml:space="preserve"> AJ/</w:t>
      </w:r>
      <w:proofErr w:type="spellStart"/>
      <w:r w:rsidR="00B2051F">
        <w:rPr>
          <w:rFonts w:ascii="Arial" w:hAnsi="Arial" w:cs="Arial"/>
          <w:sz w:val="24"/>
          <w:szCs w:val="24"/>
        </w:rPr>
        <w:t>TxLF</w:t>
      </w:r>
      <w:proofErr w:type="spellEnd"/>
      <w:r w:rsidR="00B2051F">
        <w:rPr>
          <w:rFonts w:ascii="Arial" w:hAnsi="Arial" w:cs="Arial"/>
          <w:sz w:val="24"/>
          <w:szCs w:val="24"/>
        </w:rPr>
        <w:t xml:space="preserve"> 187, P decreto, </w:t>
      </w:r>
      <w:r w:rsidR="003C1400">
        <w:rPr>
          <w:rFonts w:ascii="Arial" w:hAnsi="Arial" w:cs="Arial"/>
          <w:sz w:val="24"/>
          <w:szCs w:val="24"/>
        </w:rPr>
        <w:t xml:space="preserve">adhesión </w:t>
      </w:r>
      <w:r w:rsidR="00B2051F">
        <w:rPr>
          <w:rFonts w:ascii="Arial" w:hAnsi="Arial" w:cs="Arial"/>
          <w:sz w:val="24"/>
          <w:szCs w:val="24"/>
        </w:rPr>
        <w:t>prohibición uso celular esc. Primarias.</w:t>
      </w:r>
    </w:p>
    <w:p w14:paraId="3B64AF39" w14:textId="62B37DA6" w:rsidR="00AD5BB1" w:rsidRPr="006A2FF4" w:rsidRDefault="00AD5BB1" w:rsidP="00145FDA">
      <w:pPr>
        <w:numPr>
          <w:ilvl w:val="0"/>
          <w:numId w:val="2"/>
        </w:numPr>
        <w:spacing w:before="120" w:line="276" w:lineRule="auto"/>
        <w:ind w:hanging="431"/>
        <w:jc w:val="both"/>
        <w:rPr>
          <w:rFonts w:ascii="Arial" w:hAnsi="Arial" w:cs="Arial"/>
          <w:sz w:val="24"/>
          <w:szCs w:val="24"/>
        </w:rPr>
      </w:pPr>
      <w:proofErr w:type="spellStart"/>
      <w:r w:rsidRPr="006A2FF4">
        <w:rPr>
          <w:rFonts w:ascii="Arial" w:hAnsi="Arial" w:cs="Arial"/>
          <w:sz w:val="24"/>
          <w:szCs w:val="24"/>
        </w:rPr>
        <w:t>Expte</w:t>
      </w:r>
      <w:proofErr w:type="spellEnd"/>
      <w:r w:rsidR="00B166E7">
        <w:rPr>
          <w:rFonts w:ascii="Arial" w:hAnsi="Arial" w:cs="Arial"/>
          <w:sz w:val="24"/>
          <w:szCs w:val="24"/>
        </w:rPr>
        <w:t xml:space="preserve"> AJ</w:t>
      </w:r>
      <w:r w:rsidR="00E57463">
        <w:rPr>
          <w:rFonts w:ascii="Arial" w:hAnsi="Arial" w:cs="Arial"/>
          <w:sz w:val="24"/>
          <w:szCs w:val="24"/>
        </w:rPr>
        <w:t xml:space="preserve"> 194, P resol, retiro de mac</w:t>
      </w:r>
      <w:r w:rsidR="00B2051F">
        <w:rPr>
          <w:rFonts w:ascii="Arial" w:hAnsi="Arial" w:cs="Arial"/>
          <w:sz w:val="24"/>
          <w:szCs w:val="24"/>
        </w:rPr>
        <w:t xml:space="preserve">etas </w:t>
      </w:r>
      <w:r w:rsidR="00FE3522">
        <w:rPr>
          <w:rFonts w:ascii="Arial" w:hAnsi="Arial" w:cs="Arial"/>
          <w:sz w:val="24"/>
          <w:szCs w:val="24"/>
        </w:rPr>
        <w:t xml:space="preserve">(Av. Rivadavia y </w:t>
      </w:r>
      <w:r w:rsidR="00E57463">
        <w:rPr>
          <w:rFonts w:ascii="Arial" w:hAnsi="Arial" w:cs="Arial"/>
          <w:sz w:val="24"/>
          <w:szCs w:val="24"/>
        </w:rPr>
        <w:t>Gral.</w:t>
      </w:r>
      <w:r w:rsidR="00FE3522">
        <w:rPr>
          <w:rFonts w:ascii="Arial" w:hAnsi="Arial" w:cs="Arial"/>
          <w:sz w:val="24"/>
          <w:szCs w:val="24"/>
        </w:rPr>
        <w:t xml:space="preserve"> Paz).</w:t>
      </w:r>
    </w:p>
    <w:p w14:paraId="21A7BE2C" w14:textId="07279780" w:rsidR="003C5F33" w:rsidRDefault="00AD5BB1" w:rsidP="00145FDA">
      <w:pPr>
        <w:numPr>
          <w:ilvl w:val="0"/>
          <w:numId w:val="2"/>
        </w:numPr>
        <w:spacing w:before="120" w:line="276" w:lineRule="auto"/>
        <w:ind w:hanging="431"/>
        <w:jc w:val="both"/>
        <w:rPr>
          <w:rFonts w:ascii="Arial" w:hAnsi="Arial" w:cs="Arial"/>
          <w:sz w:val="24"/>
          <w:szCs w:val="24"/>
        </w:rPr>
      </w:pPr>
      <w:proofErr w:type="spellStart"/>
      <w:r w:rsidRPr="006A2FF4">
        <w:rPr>
          <w:rFonts w:ascii="Arial" w:hAnsi="Arial" w:cs="Arial"/>
          <w:sz w:val="24"/>
          <w:szCs w:val="24"/>
        </w:rPr>
        <w:t>E</w:t>
      </w:r>
      <w:r w:rsidR="00D732EB">
        <w:rPr>
          <w:rFonts w:ascii="Arial" w:hAnsi="Arial" w:cs="Arial"/>
          <w:sz w:val="24"/>
          <w:szCs w:val="24"/>
        </w:rPr>
        <w:t>xpte</w:t>
      </w:r>
      <w:proofErr w:type="spellEnd"/>
      <w:r w:rsidR="00712DAF">
        <w:rPr>
          <w:rFonts w:ascii="Arial" w:hAnsi="Arial" w:cs="Arial"/>
          <w:sz w:val="24"/>
          <w:szCs w:val="24"/>
        </w:rPr>
        <w:t xml:space="preserve"> PE (BDI) 5, P resol, talleres RCP y manejo </w:t>
      </w:r>
      <w:r w:rsidR="00183CBD">
        <w:rPr>
          <w:rFonts w:ascii="Arial" w:hAnsi="Arial" w:cs="Arial"/>
          <w:sz w:val="24"/>
          <w:szCs w:val="24"/>
        </w:rPr>
        <w:t>desfibrilador</w:t>
      </w:r>
      <w:r w:rsidR="00BE45EC">
        <w:rPr>
          <w:rFonts w:ascii="Arial" w:hAnsi="Arial" w:cs="Arial"/>
          <w:sz w:val="24"/>
          <w:szCs w:val="24"/>
        </w:rPr>
        <w:t>.</w:t>
      </w:r>
    </w:p>
    <w:p w14:paraId="21444077" w14:textId="75E49AB9" w:rsidR="00D732EB" w:rsidRDefault="00D732EB" w:rsidP="00145FDA">
      <w:pPr>
        <w:numPr>
          <w:ilvl w:val="0"/>
          <w:numId w:val="2"/>
        </w:numPr>
        <w:spacing w:before="120" w:line="276" w:lineRule="auto"/>
        <w:ind w:hanging="431"/>
        <w:jc w:val="both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Expte</w:t>
      </w:r>
      <w:proofErr w:type="spellEnd"/>
      <w:r w:rsidR="005E6C53">
        <w:rPr>
          <w:rFonts w:ascii="Arial" w:hAnsi="Arial" w:cs="Arial"/>
          <w:sz w:val="24"/>
          <w:szCs w:val="24"/>
        </w:rPr>
        <w:t xml:space="preserve"> AJ 167, P </w:t>
      </w:r>
      <w:r w:rsidR="00E57463">
        <w:rPr>
          <w:rFonts w:ascii="Arial" w:hAnsi="Arial" w:cs="Arial"/>
          <w:sz w:val="24"/>
          <w:szCs w:val="24"/>
        </w:rPr>
        <w:t>Ord</w:t>
      </w:r>
      <w:r w:rsidR="005E6C53">
        <w:rPr>
          <w:rFonts w:ascii="Arial" w:hAnsi="Arial" w:cs="Arial"/>
          <w:sz w:val="24"/>
          <w:szCs w:val="24"/>
        </w:rPr>
        <w:t>, otorgamiento lotes a personal bomberos (Predio La Blanca).</w:t>
      </w:r>
    </w:p>
    <w:p w14:paraId="5A7051EA" w14:textId="41644344" w:rsidR="00E12F6A" w:rsidRPr="00E12F6A" w:rsidRDefault="00D732EB" w:rsidP="00145FDA">
      <w:pPr>
        <w:numPr>
          <w:ilvl w:val="0"/>
          <w:numId w:val="2"/>
        </w:numPr>
        <w:spacing w:before="120" w:line="276" w:lineRule="auto"/>
        <w:ind w:hanging="431"/>
        <w:jc w:val="both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Expte</w:t>
      </w:r>
      <w:proofErr w:type="spellEnd"/>
      <w:r w:rsidR="00CC7F2C">
        <w:rPr>
          <w:rFonts w:ascii="Arial" w:hAnsi="Arial" w:cs="Arial"/>
          <w:sz w:val="24"/>
          <w:szCs w:val="24"/>
        </w:rPr>
        <w:t xml:space="preserve"> TXLF 158, P </w:t>
      </w:r>
      <w:r w:rsidR="00E57463">
        <w:rPr>
          <w:rFonts w:ascii="Arial" w:hAnsi="Arial" w:cs="Arial"/>
          <w:sz w:val="24"/>
          <w:szCs w:val="24"/>
        </w:rPr>
        <w:t>Ord</w:t>
      </w:r>
      <w:r w:rsidR="00CC7F2C">
        <w:rPr>
          <w:rFonts w:ascii="Arial" w:hAnsi="Arial" w:cs="Arial"/>
          <w:sz w:val="24"/>
          <w:szCs w:val="24"/>
        </w:rPr>
        <w:t>, creación escuela municipal jóvenes conductores.</w:t>
      </w:r>
    </w:p>
    <w:p w14:paraId="594A508A" w14:textId="2087D359" w:rsidR="00D732EB" w:rsidRDefault="00E12F6A" w:rsidP="00145FDA">
      <w:pPr>
        <w:numPr>
          <w:ilvl w:val="0"/>
          <w:numId w:val="2"/>
        </w:numPr>
        <w:spacing w:before="120" w:line="276" w:lineRule="auto"/>
        <w:ind w:hanging="431"/>
        <w:jc w:val="both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Expte</w:t>
      </w:r>
      <w:proofErr w:type="spellEnd"/>
      <w:r>
        <w:rPr>
          <w:rFonts w:ascii="Arial" w:hAnsi="Arial" w:cs="Arial"/>
          <w:sz w:val="24"/>
          <w:szCs w:val="24"/>
        </w:rPr>
        <w:t xml:space="preserve"> AJ</w:t>
      </w:r>
      <w:r w:rsidR="00FE3522">
        <w:rPr>
          <w:rFonts w:ascii="Arial" w:hAnsi="Arial" w:cs="Arial"/>
          <w:sz w:val="24"/>
          <w:szCs w:val="24"/>
        </w:rPr>
        <w:t xml:space="preserve"> 173, P resol, solicitud declaración insalubre tareas en planta residuos. </w:t>
      </w:r>
    </w:p>
    <w:p w14:paraId="48745E04" w14:textId="39DDEFA4" w:rsidR="00DC4E48" w:rsidRDefault="00DC4E48" w:rsidP="00145FDA">
      <w:pPr>
        <w:numPr>
          <w:ilvl w:val="0"/>
          <w:numId w:val="2"/>
        </w:numPr>
        <w:spacing w:before="120" w:line="276" w:lineRule="auto"/>
        <w:ind w:hanging="431"/>
        <w:jc w:val="both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Expte</w:t>
      </w:r>
      <w:proofErr w:type="spellEnd"/>
      <w:r>
        <w:rPr>
          <w:rFonts w:ascii="Arial" w:hAnsi="Arial" w:cs="Arial"/>
          <w:sz w:val="24"/>
          <w:szCs w:val="24"/>
        </w:rPr>
        <w:t xml:space="preserve"> TXLF</w:t>
      </w:r>
      <w:r w:rsidR="00E57463">
        <w:rPr>
          <w:rFonts w:ascii="Arial" w:hAnsi="Arial" w:cs="Arial"/>
          <w:sz w:val="24"/>
          <w:szCs w:val="24"/>
        </w:rPr>
        <w:t>8</w:t>
      </w:r>
      <w:r>
        <w:rPr>
          <w:rFonts w:ascii="Arial" w:hAnsi="Arial" w:cs="Arial"/>
          <w:sz w:val="24"/>
          <w:szCs w:val="24"/>
        </w:rPr>
        <w:t xml:space="preserve"> 125, P </w:t>
      </w:r>
      <w:r w:rsidR="00E57463">
        <w:rPr>
          <w:rFonts w:ascii="Arial" w:hAnsi="Arial" w:cs="Arial"/>
          <w:sz w:val="24"/>
          <w:szCs w:val="24"/>
        </w:rPr>
        <w:t>Ord</w:t>
      </w:r>
      <w:r>
        <w:rPr>
          <w:rFonts w:ascii="Arial" w:hAnsi="Arial" w:cs="Arial"/>
          <w:sz w:val="24"/>
          <w:szCs w:val="24"/>
        </w:rPr>
        <w:t xml:space="preserve">, creación consejo arbolado </w:t>
      </w:r>
      <w:r w:rsidR="003E0F9C">
        <w:rPr>
          <w:rFonts w:ascii="Arial" w:hAnsi="Arial" w:cs="Arial"/>
          <w:sz w:val="24"/>
          <w:szCs w:val="24"/>
        </w:rPr>
        <w:t>público</w:t>
      </w:r>
      <w:r>
        <w:rPr>
          <w:rFonts w:ascii="Arial" w:hAnsi="Arial" w:cs="Arial"/>
          <w:sz w:val="24"/>
          <w:szCs w:val="24"/>
        </w:rPr>
        <w:t>.</w:t>
      </w:r>
    </w:p>
    <w:p w14:paraId="0388F089" w14:textId="03F10E71" w:rsidR="003E0F9C" w:rsidRDefault="003E0F9C" w:rsidP="00145FDA">
      <w:pPr>
        <w:numPr>
          <w:ilvl w:val="0"/>
          <w:numId w:val="2"/>
        </w:numPr>
        <w:spacing w:before="120" w:line="276" w:lineRule="auto"/>
        <w:ind w:hanging="431"/>
        <w:jc w:val="both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Exptes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r w:rsidRPr="003E0F9C">
        <w:rPr>
          <w:rFonts w:ascii="Arial" w:hAnsi="Arial" w:cs="Arial"/>
          <w:sz w:val="24"/>
          <w:szCs w:val="24"/>
        </w:rPr>
        <w:t>BDI</w:t>
      </w:r>
      <w:r w:rsidR="00E57463">
        <w:rPr>
          <w:rFonts w:ascii="Arial" w:hAnsi="Arial" w:cs="Arial"/>
          <w:sz w:val="24"/>
          <w:szCs w:val="24"/>
        </w:rPr>
        <w:t xml:space="preserve"> </w:t>
      </w:r>
      <w:r w:rsidR="00E57463" w:rsidRPr="00E57463">
        <w:rPr>
          <w:rFonts w:ascii="Arial" w:hAnsi="Arial" w:cs="Arial"/>
          <w:i/>
          <w:sz w:val="24"/>
          <w:szCs w:val="24"/>
        </w:rPr>
        <w:t>(Bloque Derecho a la Inclusión)</w:t>
      </w:r>
      <w:r w:rsidR="00E57463">
        <w:rPr>
          <w:rFonts w:ascii="Arial" w:hAnsi="Arial" w:cs="Arial"/>
          <w:sz w:val="24"/>
          <w:szCs w:val="24"/>
        </w:rPr>
        <w:t xml:space="preserve"> 4, P R</w:t>
      </w:r>
      <w:r w:rsidRPr="003E0F9C">
        <w:rPr>
          <w:rFonts w:ascii="Arial" w:hAnsi="Arial" w:cs="Arial"/>
          <w:sz w:val="24"/>
          <w:szCs w:val="24"/>
        </w:rPr>
        <w:t>esol, acceso salud mental en ámbito</w:t>
      </w:r>
      <w:r w:rsidR="009D2CFF">
        <w:rPr>
          <w:rFonts w:ascii="Arial" w:hAnsi="Arial" w:cs="Arial"/>
          <w:sz w:val="24"/>
          <w:szCs w:val="24"/>
        </w:rPr>
        <w:t xml:space="preserve"> rural</w:t>
      </w:r>
      <w:r w:rsidRPr="003E0F9C">
        <w:rPr>
          <w:rFonts w:ascii="Arial" w:hAnsi="Arial" w:cs="Arial"/>
          <w:sz w:val="24"/>
          <w:szCs w:val="24"/>
        </w:rPr>
        <w:t>; BIJ</w:t>
      </w:r>
      <w:r w:rsidR="00E57463">
        <w:rPr>
          <w:rFonts w:ascii="Arial" w:hAnsi="Arial" w:cs="Arial"/>
          <w:sz w:val="24"/>
          <w:szCs w:val="24"/>
        </w:rPr>
        <w:t xml:space="preserve"> (Bloque Inclusión Juvenil) 10, P </w:t>
      </w:r>
      <w:proofErr w:type="spellStart"/>
      <w:r w:rsidR="00E57463">
        <w:rPr>
          <w:rFonts w:ascii="Arial" w:hAnsi="Arial" w:cs="Arial"/>
          <w:sz w:val="24"/>
          <w:szCs w:val="24"/>
        </w:rPr>
        <w:t>C</w:t>
      </w:r>
      <w:r w:rsidRPr="003E0F9C">
        <w:rPr>
          <w:rFonts w:ascii="Arial" w:hAnsi="Arial" w:cs="Arial"/>
          <w:sz w:val="24"/>
          <w:szCs w:val="24"/>
        </w:rPr>
        <w:t>omunic</w:t>
      </w:r>
      <w:proofErr w:type="spellEnd"/>
      <w:r w:rsidRPr="003E0F9C">
        <w:rPr>
          <w:rFonts w:ascii="Arial" w:hAnsi="Arial" w:cs="Arial"/>
          <w:sz w:val="24"/>
          <w:szCs w:val="24"/>
        </w:rPr>
        <w:t xml:space="preserve">, acciones, programas vigentes sobre salud mental; BA </w:t>
      </w:r>
      <w:r w:rsidR="00E57463">
        <w:rPr>
          <w:rFonts w:ascii="Arial" w:hAnsi="Arial" w:cs="Arial"/>
          <w:sz w:val="24"/>
          <w:szCs w:val="24"/>
        </w:rPr>
        <w:t>(Bloque Agro técnico) 8, P R</w:t>
      </w:r>
      <w:r w:rsidRPr="003E0F9C">
        <w:rPr>
          <w:rFonts w:ascii="Arial" w:hAnsi="Arial" w:cs="Arial"/>
          <w:sz w:val="24"/>
          <w:szCs w:val="24"/>
        </w:rPr>
        <w:t xml:space="preserve">esol, charlas salud mental en escuelas del distrito; FA </w:t>
      </w:r>
      <w:r w:rsidR="00E57463">
        <w:rPr>
          <w:rFonts w:ascii="Arial" w:hAnsi="Arial" w:cs="Arial"/>
          <w:sz w:val="24"/>
          <w:szCs w:val="24"/>
        </w:rPr>
        <w:t>(Bloque Frente Agro Técnico) 1, P O</w:t>
      </w:r>
      <w:r w:rsidRPr="003E0F9C">
        <w:rPr>
          <w:rFonts w:ascii="Arial" w:hAnsi="Arial" w:cs="Arial"/>
          <w:sz w:val="24"/>
          <w:szCs w:val="24"/>
        </w:rPr>
        <w:t xml:space="preserve">rd, </w:t>
      </w:r>
      <w:r w:rsidR="00927659">
        <w:rPr>
          <w:rFonts w:ascii="Arial" w:hAnsi="Arial" w:cs="Arial"/>
          <w:sz w:val="24"/>
          <w:szCs w:val="24"/>
        </w:rPr>
        <w:t>c</w:t>
      </w:r>
      <w:r w:rsidRPr="003E0F9C">
        <w:rPr>
          <w:rFonts w:ascii="Arial" w:hAnsi="Arial" w:cs="Arial"/>
          <w:sz w:val="24"/>
          <w:szCs w:val="24"/>
        </w:rPr>
        <w:t>ui</w:t>
      </w:r>
      <w:r w:rsidR="00E57463">
        <w:rPr>
          <w:rFonts w:ascii="Arial" w:hAnsi="Arial" w:cs="Arial"/>
          <w:sz w:val="24"/>
          <w:szCs w:val="24"/>
        </w:rPr>
        <w:t xml:space="preserve">demos nuestra mente; AJ 190, P Ord, creación </w:t>
      </w:r>
      <w:proofErr w:type="spellStart"/>
      <w:r w:rsidR="00E57463">
        <w:rPr>
          <w:rFonts w:ascii="Arial" w:hAnsi="Arial" w:cs="Arial"/>
          <w:sz w:val="24"/>
          <w:szCs w:val="24"/>
        </w:rPr>
        <w:t>P</w:t>
      </w:r>
      <w:r w:rsidRPr="003E0F9C">
        <w:rPr>
          <w:rFonts w:ascii="Arial" w:hAnsi="Arial" w:cs="Arial"/>
          <w:sz w:val="24"/>
          <w:szCs w:val="24"/>
        </w:rPr>
        <w:t>rog</w:t>
      </w:r>
      <w:proofErr w:type="spellEnd"/>
      <w:r w:rsidRPr="003E0F9C">
        <w:rPr>
          <w:rFonts w:ascii="Arial" w:hAnsi="Arial" w:cs="Arial"/>
          <w:sz w:val="24"/>
          <w:szCs w:val="24"/>
        </w:rPr>
        <w:t xml:space="preserve"> grupos terapéuticos en escuelas para promover la salud mental</w:t>
      </w:r>
      <w:r w:rsidR="007E1E42">
        <w:rPr>
          <w:rFonts w:ascii="Arial" w:hAnsi="Arial" w:cs="Arial"/>
          <w:sz w:val="24"/>
          <w:szCs w:val="24"/>
        </w:rPr>
        <w:t>.</w:t>
      </w:r>
    </w:p>
    <w:p w14:paraId="1EBE5CB9" w14:textId="1AA5F1AA" w:rsidR="008672FF" w:rsidRPr="00D84608" w:rsidRDefault="00D84608" w:rsidP="00145FDA">
      <w:pPr>
        <w:spacing w:before="120" w:line="276" w:lineRule="auto"/>
        <w:jc w:val="both"/>
        <w:rPr>
          <w:rFonts w:ascii="Arial" w:hAnsi="Arial" w:cs="Arial"/>
          <w:sz w:val="24"/>
          <w:szCs w:val="24"/>
          <w:u w:val="single"/>
        </w:rPr>
      </w:pPr>
      <w:r w:rsidRPr="00D84608">
        <w:rPr>
          <w:rFonts w:ascii="Arial" w:hAnsi="Arial" w:cs="Arial"/>
          <w:sz w:val="24"/>
          <w:szCs w:val="24"/>
          <w:u w:val="single"/>
        </w:rPr>
        <w:t>Comisión de Desarrollo Local</w:t>
      </w:r>
    </w:p>
    <w:p w14:paraId="60EFF49F" w14:textId="028E782A" w:rsidR="00D84608" w:rsidRDefault="00D84608" w:rsidP="00145FDA">
      <w:pPr>
        <w:numPr>
          <w:ilvl w:val="0"/>
          <w:numId w:val="2"/>
        </w:numPr>
        <w:spacing w:before="120" w:line="276" w:lineRule="auto"/>
        <w:ind w:hanging="431"/>
        <w:jc w:val="both"/>
        <w:rPr>
          <w:rFonts w:ascii="Arial" w:hAnsi="Arial" w:cs="Arial"/>
          <w:sz w:val="24"/>
          <w:szCs w:val="24"/>
        </w:rPr>
      </w:pPr>
      <w:proofErr w:type="spellStart"/>
      <w:r w:rsidRPr="00BA1A25">
        <w:rPr>
          <w:rFonts w:ascii="Arial" w:hAnsi="Arial" w:cs="Arial"/>
          <w:sz w:val="24"/>
          <w:szCs w:val="24"/>
          <w:lang w:val="en-US"/>
        </w:rPr>
        <w:t>Expte</w:t>
      </w:r>
      <w:proofErr w:type="spellEnd"/>
      <w:r w:rsidRPr="00BA1A25">
        <w:rPr>
          <w:rFonts w:ascii="Arial" w:hAnsi="Arial" w:cs="Arial"/>
          <w:sz w:val="24"/>
          <w:szCs w:val="24"/>
          <w:lang w:val="en-US"/>
        </w:rPr>
        <w:t xml:space="preserve"> </w:t>
      </w:r>
      <w:r w:rsidR="00BA506F" w:rsidRPr="00BA1A25">
        <w:rPr>
          <w:rFonts w:ascii="Arial" w:hAnsi="Arial" w:cs="Arial"/>
          <w:sz w:val="24"/>
          <w:szCs w:val="24"/>
          <w:lang w:val="en-US"/>
        </w:rPr>
        <w:t xml:space="preserve">TXLF </w:t>
      </w:r>
      <w:r w:rsidRPr="00BA1A25">
        <w:rPr>
          <w:rFonts w:ascii="Arial" w:hAnsi="Arial" w:cs="Arial"/>
          <w:sz w:val="24"/>
          <w:szCs w:val="24"/>
          <w:lang w:val="en-US"/>
        </w:rPr>
        <w:t xml:space="preserve">162, P </w:t>
      </w:r>
      <w:r w:rsidR="00E57463" w:rsidRPr="00BA1A25">
        <w:rPr>
          <w:rFonts w:ascii="Arial" w:hAnsi="Arial" w:cs="Arial"/>
          <w:sz w:val="24"/>
          <w:szCs w:val="24"/>
          <w:lang w:val="en-US"/>
        </w:rPr>
        <w:t>Ord</w:t>
      </w:r>
      <w:r w:rsidRPr="00BA1A25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BA1A25">
        <w:rPr>
          <w:rFonts w:ascii="Arial" w:hAnsi="Arial" w:cs="Arial"/>
          <w:sz w:val="24"/>
          <w:szCs w:val="24"/>
          <w:lang w:val="en-US"/>
        </w:rPr>
        <w:t>modif</w:t>
      </w:r>
      <w:proofErr w:type="spellEnd"/>
      <w:r w:rsidRPr="00BA1A25">
        <w:rPr>
          <w:rFonts w:ascii="Arial" w:hAnsi="Arial" w:cs="Arial"/>
          <w:sz w:val="24"/>
          <w:szCs w:val="24"/>
          <w:lang w:val="en-US"/>
        </w:rPr>
        <w:t xml:space="preserve">. </w:t>
      </w:r>
      <w:r>
        <w:rPr>
          <w:rFonts w:ascii="Arial" w:hAnsi="Arial" w:cs="Arial"/>
          <w:sz w:val="24"/>
          <w:szCs w:val="24"/>
        </w:rPr>
        <w:t>Ordenanza 3606</w:t>
      </w:r>
      <w:r w:rsidR="00BA506F">
        <w:rPr>
          <w:rFonts w:ascii="Arial" w:hAnsi="Arial" w:cs="Arial"/>
          <w:sz w:val="24"/>
          <w:szCs w:val="24"/>
        </w:rPr>
        <w:t xml:space="preserve"> (mesa salud mental)</w:t>
      </w:r>
    </w:p>
    <w:p w14:paraId="510CD165" w14:textId="61C92930" w:rsidR="00D84608" w:rsidRPr="00D84608" w:rsidRDefault="00D84608" w:rsidP="00145FDA">
      <w:pPr>
        <w:spacing w:before="120" w:line="276" w:lineRule="auto"/>
        <w:jc w:val="both"/>
        <w:rPr>
          <w:rFonts w:ascii="Arial" w:hAnsi="Arial" w:cs="Arial"/>
          <w:sz w:val="24"/>
          <w:szCs w:val="24"/>
          <w:u w:val="single"/>
        </w:rPr>
      </w:pPr>
      <w:r w:rsidRPr="00D84608">
        <w:rPr>
          <w:rFonts w:ascii="Arial" w:hAnsi="Arial" w:cs="Arial"/>
          <w:sz w:val="24"/>
          <w:szCs w:val="24"/>
          <w:u w:val="single"/>
        </w:rPr>
        <w:t>Comisión de Legislación y Reglamentación</w:t>
      </w:r>
    </w:p>
    <w:p w14:paraId="5A023509" w14:textId="35CBC9DE" w:rsidR="00D84608" w:rsidRPr="00D84608" w:rsidRDefault="00D84608" w:rsidP="00145FDA">
      <w:pPr>
        <w:numPr>
          <w:ilvl w:val="0"/>
          <w:numId w:val="2"/>
        </w:numPr>
        <w:spacing w:before="120" w:line="276" w:lineRule="auto"/>
        <w:ind w:hanging="431"/>
        <w:jc w:val="both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Expte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r w:rsidR="00BA506F">
        <w:rPr>
          <w:rFonts w:ascii="Arial" w:hAnsi="Arial" w:cs="Arial"/>
          <w:sz w:val="24"/>
          <w:szCs w:val="24"/>
        </w:rPr>
        <w:t xml:space="preserve">AJ 185, P </w:t>
      </w:r>
      <w:r w:rsidR="00E57463">
        <w:rPr>
          <w:rFonts w:ascii="Arial" w:hAnsi="Arial" w:cs="Arial"/>
          <w:sz w:val="24"/>
          <w:szCs w:val="24"/>
        </w:rPr>
        <w:t>Com</w:t>
      </w:r>
      <w:r w:rsidR="00145FDA">
        <w:rPr>
          <w:rFonts w:ascii="Arial" w:hAnsi="Arial" w:cs="Arial"/>
          <w:sz w:val="24"/>
          <w:szCs w:val="24"/>
        </w:rPr>
        <w:t>.</w:t>
      </w:r>
      <w:r w:rsidR="00E57463">
        <w:rPr>
          <w:rFonts w:ascii="Arial" w:hAnsi="Arial" w:cs="Arial"/>
          <w:sz w:val="24"/>
          <w:szCs w:val="24"/>
        </w:rPr>
        <w:t>, reglamentación uso cuadriciclos.</w:t>
      </w:r>
    </w:p>
    <w:p w14:paraId="0D502951" w14:textId="598FB4CB" w:rsidR="0068212E" w:rsidRPr="006A2FF4" w:rsidRDefault="00127E9E" w:rsidP="0068212E">
      <w:pPr>
        <w:spacing w:before="120" w:line="250" w:lineRule="auto"/>
        <w:jc w:val="both"/>
        <w:rPr>
          <w:rFonts w:ascii="Arial" w:hAnsi="Arial" w:cs="Arial"/>
          <w:bCs/>
          <w:sz w:val="24"/>
          <w:szCs w:val="24"/>
        </w:rPr>
      </w:pPr>
      <w:r w:rsidRPr="006A2FF4">
        <w:rPr>
          <w:rFonts w:ascii="Arial" w:hAnsi="Arial" w:cs="Arial"/>
          <w:b/>
          <w:bCs/>
          <w:noProof/>
          <w:sz w:val="24"/>
          <w:szCs w:val="24"/>
          <w:lang w:val="en-US" w:eastAsia="en-US"/>
        </w:rPr>
        <w:drawing>
          <wp:anchor distT="0" distB="0" distL="114300" distR="114300" simplePos="0" relativeHeight="251658240" behindDoc="0" locked="0" layoutInCell="1" allowOverlap="1" wp14:anchorId="4D93EBD7" wp14:editId="40066D7C">
            <wp:simplePos x="0" y="0"/>
            <wp:positionH relativeFrom="page">
              <wp:posOffset>1905000</wp:posOffset>
            </wp:positionH>
            <wp:positionV relativeFrom="paragraph">
              <wp:posOffset>161925</wp:posOffset>
            </wp:positionV>
            <wp:extent cx="4201795" cy="800100"/>
            <wp:effectExtent l="0" t="0" r="8255" b="0"/>
            <wp:wrapThrough wrapText="bothSides">
              <wp:wrapPolygon edited="0">
                <wp:start x="0" y="0"/>
                <wp:lineTo x="0" y="21086"/>
                <wp:lineTo x="21545" y="21086"/>
                <wp:lineTo x="21545" y="0"/>
                <wp:lineTo x="0" y="0"/>
              </wp:wrapPolygon>
            </wp:wrapThrough>
            <wp:docPr id="92082130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082130" name="Imagen 92082130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01795" cy="8001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68212E" w:rsidRPr="006A2FF4" w:rsidSect="00145FDA">
      <w:headerReference w:type="default" r:id="rId9"/>
      <w:pgSz w:w="12240" w:h="20160" w:code="5"/>
      <w:pgMar w:top="2268" w:right="1134" w:bottom="284" w:left="1418" w:header="709" w:footer="30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1054ECB" w14:textId="77777777" w:rsidR="00DF39A3" w:rsidRDefault="00DF39A3" w:rsidP="00552CC2">
      <w:r>
        <w:separator/>
      </w:r>
    </w:p>
  </w:endnote>
  <w:endnote w:type="continuationSeparator" w:id="0">
    <w:p w14:paraId="45237E67" w14:textId="77777777" w:rsidR="00DF39A3" w:rsidRDefault="00DF39A3" w:rsidP="00552C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152EBAF" w14:textId="77777777" w:rsidR="00DF39A3" w:rsidRDefault="00DF39A3" w:rsidP="00552CC2">
      <w:r>
        <w:separator/>
      </w:r>
    </w:p>
  </w:footnote>
  <w:footnote w:type="continuationSeparator" w:id="0">
    <w:p w14:paraId="4F1E3733" w14:textId="77777777" w:rsidR="00DF39A3" w:rsidRDefault="00DF39A3" w:rsidP="00552CC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57022EC" w14:textId="77777777" w:rsidR="00031D3C" w:rsidRDefault="00031D3C">
    <w:pPr>
      <w:pStyle w:val="Encabezado"/>
    </w:pPr>
    <w:r>
      <w:rPr>
        <w:noProof/>
        <w:lang w:val="en-US"/>
      </w:rPr>
      <w:drawing>
        <wp:anchor distT="0" distB="0" distL="114300" distR="114300" simplePos="0" relativeHeight="251658240" behindDoc="1" locked="0" layoutInCell="1" allowOverlap="1" wp14:anchorId="3B36D6E6" wp14:editId="53D81480">
          <wp:simplePos x="0" y="0"/>
          <wp:positionH relativeFrom="column">
            <wp:posOffset>-271780</wp:posOffset>
          </wp:positionH>
          <wp:positionV relativeFrom="paragraph">
            <wp:posOffset>-97790</wp:posOffset>
          </wp:positionV>
          <wp:extent cx="1104900" cy="919480"/>
          <wp:effectExtent l="0" t="0" r="0" b="0"/>
          <wp:wrapThrough wrapText="bothSides">
            <wp:wrapPolygon edited="0">
              <wp:start x="0" y="0"/>
              <wp:lineTo x="0" y="21033"/>
              <wp:lineTo x="21228" y="21033"/>
              <wp:lineTo x="21228" y="0"/>
              <wp:lineTo x="0" y="0"/>
            </wp:wrapPolygon>
          </wp:wrapThrough>
          <wp:docPr id="893356942" name="0 Imagen" descr="ESCUDO HCD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0 Imagen" descr="ESCUDO HCD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04900" cy="9194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932B03"/>
    <w:multiLevelType w:val="hybridMultilevel"/>
    <w:tmpl w:val="B15A6214"/>
    <w:lvl w:ilvl="0" w:tplc="209EBE1A">
      <w:start w:val="4"/>
      <w:numFmt w:val="decimal"/>
      <w:lvlText w:val="%1."/>
      <w:lvlJc w:val="left"/>
      <w:pPr>
        <w:ind w:left="43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9DAC05E">
      <w:start w:val="1"/>
      <w:numFmt w:val="lowerLetter"/>
      <w:lvlText w:val="%2"/>
      <w:lvlJc w:val="left"/>
      <w:pPr>
        <w:ind w:left="121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02C698A">
      <w:start w:val="1"/>
      <w:numFmt w:val="lowerRoman"/>
      <w:lvlText w:val="%3"/>
      <w:lvlJc w:val="left"/>
      <w:pPr>
        <w:ind w:left="193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D04FC5A">
      <w:start w:val="1"/>
      <w:numFmt w:val="decimal"/>
      <w:lvlText w:val="%4"/>
      <w:lvlJc w:val="left"/>
      <w:pPr>
        <w:ind w:left="265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88ECAAA">
      <w:start w:val="1"/>
      <w:numFmt w:val="lowerLetter"/>
      <w:lvlText w:val="%5"/>
      <w:lvlJc w:val="left"/>
      <w:pPr>
        <w:ind w:left="337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C44280C">
      <w:start w:val="1"/>
      <w:numFmt w:val="lowerRoman"/>
      <w:lvlText w:val="%6"/>
      <w:lvlJc w:val="left"/>
      <w:pPr>
        <w:ind w:left="409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C48B71A">
      <w:start w:val="1"/>
      <w:numFmt w:val="decimal"/>
      <w:lvlText w:val="%7"/>
      <w:lvlJc w:val="left"/>
      <w:pPr>
        <w:ind w:left="481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C9A2BFE">
      <w:start w:val="1"/>
      <w:numFmt w:val="lowerLetter"/>
      <w:lvlText w:val="%8"/>
      <w:lvlJc w:val="left"/>
      <w:pPr>
        <w:ind w:left="553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5861A3C">
      <w:start w:val="1"/>
      <w:numFmt w:val="lowerRoman"/>
      <w:lvlText w:val="%9"/>
      <w:lvlJc w:val="left"/>
      <w:pPr>
        <w:ind w:left="625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322D1C3E"/>
    <w:multiLevelType w:val="hybridMultilevel"/>
    <w:tmpl w:val="4C46748A"/>
    <w:lvl w:ilvl="0" w:tplc="72F0E7A8">
      <w:start w:val="1"/>
      <w:numFmt w:val="decimal"/>
      <w:lvlText w:val="%1."/>
      <w:lvlJc w:val="left"/>
      <w:pPr>
        <w:ind w:left="43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730592A">
      <w:start w:val="1"/>
      <w:numFmt w:val="lowerLetter"/>
      <w:lvlText w:val="%2"/>
      <w:lvlJc w:val="left"/>
      <w:pPr>
        <w:ind w:left="121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EDE73CE">
      <w:start w:val="1"/>
      <w:numFmt w:val="lowerRoman"/>
      <w:lvlText w:val="%3"/>
      <w:lvlJc w:val="left"/>
      <w:pPr>
        <w:ind w:left="193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6581FCA">
      <w:start w:val="1"/>
      <w:numFmt w:val="decimal"/>
      <w:lvlText w:val="%4"/>
      <w:lvlJc w:val="left"/>
      <w:pPr>
        <w:ind w:left="265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CE4DAA6">
      <w:start w:val="1"/>
      <w:numFmt w:val="lowerLetter"/>
      <w:lvlText w:val="%5"/>
      <w:lvlJc w:val="left"/>
      <w:pPr>
        <w:ind w:left="337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67454E6">
      <w:start w:val="1"/>
      <w:numFmt w:val="lowerRoman"/>
      <w:lvlText w:val="%6"/>
      <w:lvlJc w:val="left"/>
      <w:pPr>
        <w:ind w:left="409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F1658F4">
      <w:start w:val="1"/>
      <w:numFmt w:val="decimal"/>
      <w:lvlText w:val="%7"/>
      <w:lvlJc w:val="left"/>
      <w:pPr>
        <w:ind w:left="481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9ECF3DA">
      <w:start w:val="1"/>
      <w:numFmt w:val="lowerLetter"/>
      <w:lvlText w:val="%8"/>
      <w:lvlJc w:val="left"/>
      <w:pPr>
        <w:ind w:left="553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B64D086">
      <w:start w:val="1"/>
      <w:numFmt w:val="lowerRoman"/>
      <w:lvlText w:val="%9"/>
      <w:lvlJc w:val="left"/>
      <w:pPr>
        <w:ind w:left="625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3BAB46D0"/>
    <w:multiLevelType w:val="hybridMultilevel"/>
    <w:tmpl w:val="76F87136"/>
    <w:lvl w:ilvl="0" w:tplc="D7EC33B0">
      <w:start w:val="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6767834"/>
    <w:multiLevelType w:val="hybridMultilevel"/>
    <w:tmpl w:val="8704149A"/>
    <w:lvl w:ilvl="0" w:tplc="CBEE0540">
      <w:start w:val="6"/>
      <w:numFmt w:val="decimal"/>
      <w:lvlText w:val="%1."/>
      <w:lvlJc w:val="left"/>
      <w:pPr>
        <w:ind w:left="43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BB8D782">
      <w:start w:val="1"/>
      <w:numFmt w:val="lowerLetter"/>
      <w:lvlText w:val="%2"/>
      <w:lvlJc w:val="left"/>
      <w:pPr>
        <w:ind w:left="121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68CF87C">
      <w:start w:val="1"/>
      <w:numFmt w:val="lowerRoman"/>
      <w:lvlText w:val="%3"/>
      <w:lvlJc w:val="left"/>
      <w:pPr>
        <w:ind w:left="193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9B8C982">
      <w:start w:val="1"/>
      <w:numFmt w:val="decimal"/>
      <w:lvlText w:val="%4"/>
      <w:lvlJc w:val="left"/>
      <w:pPr>
        <w:ind w:left="265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8DE5E6E">
      <w:start w:val="1"/>
      <w:numFmt w:val="lowerLetter"/>
      <w:lvlText w:val="%5"/>
      <w:lvlJc w:val="left"/>
      <w:pPr>
        <w:ind w:left="337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9F86B28">
      <w:start w:val="1"/>
      <w:numFmt w:val="lowerRoman"/>
      <w:lvlText w:val="%6"/>
      <w:lvlJc w:val="left"/>
      <w:pPr>
        <w:ind w:left="409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734BFC4">
      <w:start w:val="1"/>
      <w:numFmt w:val="decimal"/>
      <w:lvlText w:val="%7"/>
      <w:lvlJc w:val="left"/>
      <w:pPr>
        <w:ind w:left="481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5A462F0">
      <w:start w:val="1"/>
      <w:numFmt w:val="lowerLetter"/>
      <w:lvlText w:val="%8"/>
      <w:lvlJc w:val="left"/>
      <w:pPr>
        <w:ind w:left="553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DFEBA76">
      <w:start w:val="1"/>
      <w:numFmt w:val="lowerRoman"/>
      <w:lvlText w:val="%9"/>
      <w:lvlJc w:val="left"/>
      <w:pPr>
        <w:ind w:left="625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7C4C4635"/>
    <w:multiLevelType w:val="hybridMultilevel"/>
    <w:tmpl w:val="65560DCE"/>
    <w:lvl w:ilvl="0" w:tplc="0452F754">
      <w:start w:val="10"/>
      <w:numFmt w:val="decimal"/>
      <w:lvlText w:val="%1."/>
      <w:lvlJc w:val="left"/>
      <w:pPr>
        <w:ind w:left="44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D25AA6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F92813E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EECE222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A289368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9EEA4BE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D0CC272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8C82962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DC47150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7EE6167D"/>
    <w:multiLevelType w:val="hybridMultilevel"/>
    <w:tmpl w:val="D488DDA6"/>
    <w:lvl w:ilvl="0" w:tplc="C75A6722">
      <w:start w:val="1"/>
      <w:numFmt w:val="decimal"/>
      <w:lvlText w:val="%1."/>
      <w:lvlJc w:val="right"/>
      <w:pPr>
        <w:tabs>
          <w:tab w:val="num" w:pos="340"/>
        </w:tabs>
        <w:ind w:left="340" w:hanging="113"/>
      </w:pPr>
      <w:rPr>
        <w:rFonts w:hint="default"/>
        <w:b w:val="0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5"/>
  </w:num>
  <w:num w:numId="2">
    <w:abstractNumId w:val="1"/>
  </w:num>
  <w:num w:numId="3">
    <w:abstractNumId w:val="0"/>
  </w:num>
  <w:num w:numId="4">
    <w:abstractNumId w:val="3"/>
  </w:num>
  <w:num w:numId="5">
    <w:abstractNumId w:val="4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7AF4"/>
    <w:rsid w:val="0000032B"/>
    <w:rsid w:val="0000038B"/>
    <w:rsid w:val="000018E0"/>
    <w:rsid w:val="00002380"/>
    <w:rsid w:val="00002762"/>
    <w:rsid w:val="0000300A"/>
    <w:rsid w:val="00003B80"/>
    <w:rsid w:val="0000733A"/>
    <w:rsid w:val="0001164A"/>
    <w:rsid w:val="0001339B"/>
    <w:rsid w:val="00015CB7"/>
    <w:rsid w:val="000175D1"/>
    <w:rsid w:val="00022968"/>
    <w:rsid w:val="0002304C"/>
    <w:rsid w:val="00024D9E"/>
    <w:rsid w:val="00025C3D"/>
    <w:rsid w:val="00026AC5"/>
    <w:rsid w:val="00026C70"/>
    <w:rsid w:val="00027B55"/>
    <w:rsid w:val="00031D3C"/>
    <w:rsid w:val="000356F2"/>
    <w:rsid w:val="00035D1C"/>
    <w:rsid w:val="00036287"/>
    <w:rsid w:val="0003702A"/>
    <w:rsid w:val="00037C9C"/>
    <w:rsid w:val="00040F04"/>
    <w:rsid w:val="000411BC"/>
    <w:rsid w:val="0004120B"/>
    <w:rsid w:val="00042FCA"/>
    <w:rsid w:val="0004324B"/>
    <w:rsid w:val="00044C2C"/>
    <w:rsid w:val="00045AFA"/>
    <w:rsid w:val="000460F5"/>
    <w:rsid w:val="00046347"/>
    <w:rsid w:val="000465FD"/>
    <w:rsid w:val="00046829"/>
    <w:rsid w:val="00046A56"/>
    <w:rsid w:val="00046FFE"/>
    <w:rsid w:val="0004777B"/>
    <w:rsid w:val="000502A4"/>
    <w:rsid w:val="00050EEB"/>
    <w:rsid w:val="00051C6B"/>
    <w:rsid w:val="00051F05"/>
    <w:rsid w:val="00052C19"/>
    <w:rsid w:val="0005439F"/>
    <w:rsid w:val="00060E31"/>
    <w:rsid w:val="00062818"/>
    <w:rsid w:val="00062824"/>
    <w:rsid w:val="00062ACE"/>
    <w:rsid w:val="0006399A"/>
    <w:rsid w:val="00065562"/>
    <w:rsid w:val="00065F7F"/>
    <w:rsid w:val="0007078A"/>
    <w:rsid w:val="00071658"/>
    <w:rsid w:val="00071C25"/>
    <w:rsid w:val="00071D7D"/>
    <w:rsid w:val="00072604"/>
    <w:rsid w:val="00072E98"/>
    <w:rsid w:val="000732CA"/>
    <w:rsid w:val="00073CA6"/>
    <w:rsid w:val="000748E0"/>
    <w:rsid w:val="00076805"/>
    <w:rsid w:val="00076B8E"/>
    <w:rsid w:val="00077238"/>
    <w:rsid w:val="000803CC"/>
    <w:rsid w:val="0008783F"/>
    <w:rsid w:val="00087F6D"/>
    <w:rsid w:val="00090C86"/>
    <w:rsid w:val="00095335"/>
    <w:rsid w:val="00095C7C"/>
    <w:rsid w:val="000961DC"/>
    <w:rsid w:val="00096CF3"/>
    <w:rsid w:val="000A33A8"/>
    <w:rsid w:val="000A6D49"/>
    <w:rsid w:val="000A7268"/>
    <w:rsid w:val="000A7A0F"/>
    <w:rsid w:val="000B0827"/>
    <w:rsid w:val="000B3D66"/>
    <w:rsid w:val="000B4103"/>
    <w:rsid w:val="000B5D9F"/>
    <w:rsid w:val="000B6A4E"/>
    <w:rsid w:val="000B7091"/>
    <w:rsid w:val="000C3086"/>
    <w:rsid w:val="000C48E3"/>
    <w:rsid w:val="000C4AD7"/>
    <w:rsid w:val="000C4BE5"/>
    <w:rsid w:val="000C63CA"/>
    <w:rsid w:val="000D02D9"/>
    <w:rsid w:val="000D0A93"/>
    <w:rsid w:val="000D0C3A"/>
    <w:rsid w:val="000D2644"/>
    <w:rsid w:val="000D2D8F"/>
    <w:rsid w:val="000D4D89"/>
    <w:rsid w:val="000D6128"/>
    <w:rsid w:val="000D6196"/>
    <w:rsid w:val="000E3978"/>
    <w:rsid w:val="000E7B40"/>
    <w:rsid w:val="000F10DB"/>
    <w:rsid w:val="000F331F"/>
    <w:rsid w:val="000F56FA"/>
    <w:rsid w:val="000F6A55"/>
    <w:rsid w:val="000F7525"/>
    <w:rsid w:val="000F7C4C"/>
    <w:rsid w:val="001042FF"/>
    <w:rsid w:val="001060CF"/>
    <w:rsid w:val="001104C7"/>
    <w:rsid w:val="00110E0C"/>
    <w:rsid w:val="00110F44"/>
    <w:rsid w:val="001122AA"/>
    <w:rsid w:val="0011246A"/>
    <w:rsid w:val="001129C5"/>
    <w:rsid w:val="00112E04"/>
    <w:rsid w:val="001134B9"/>
    <w:rsid w:val="00114562"/>
    <w:rsid w:val="001145E8"/>
    <w:rsid w:val="00115A1E"/>
    <w:rsid w:val="00115A40"/>
    <w:rsid w:val="00115D03"/>
    <w:rsid w:val="00116AD8"/>
    <w:rsid w:val="00116EC7"/>
    <w:rsid w:val="001206A9"/>
    <w:rsid w:val="00121260"/>
    <w:rsid w:val="001212B6"/>
    <w:rsid w:val="00121330"/>
    <w:rsid w:val="001218B3"/>
    <w:rsid w:val="001238BD"/>
    <w:rsid w:val="00123BF1"/>
    <w:rsid w:val="00123CB7"/>
    <w:rsid w:val="00124965"/>
    <w:rsid w:val="00127524"/>
    <w:rsid w:val="00127E9E"/>
    <w:rsid w:val="00130F20"/>
    <w:rsid w:val="0013212C"/>
    <w:rsid w:val="001322E7"/>
    <w:rsid w:val="001347E4"/>
    <w:rsid w:val="001359E8"/>
    <w:rsid w:val="001362F1"/>
    <w:rsid w:val="001367A6"/>
    <w:rsid w:val="001374AA"/>
    <w:rsid w:val="00137C9D"/>
    <w:rsid w:val="00142321"/>
    <w:rsid w:val="0014281D"/>
    <w:rsid w:val="00144941"/>
    <w:rsid w:val="00145FDA"/>
    <w:rsid w:val="001467EC"/>
    <w:rsid w:val="0014688C"/>
    <w:rsid w:val="00146942"/>
    <w:rsid w:val="00146B99"/>
    <w:rsid w:val="00147EAE"/>
    <w:rsid w:val="00147F14"/>
    <w:rsid w:val="0015036B"/>
    <w:rsid w:val="001513F6"/>
    <w:rsid w:val="001518CD"/>
    <w:rsid w:val="00152962"/>
    <w:rsid w:val="00156D7B"/>
    <w:rsid w:val="001576B9"/>
    <w:rsid w:val="00160CD1"/>
    <w:rsid w:val="001625CF"/>
    <w:rsid w:val="00163871"/>
    <w:rsid w:val="001666DE"/>
    <w:rsid w:val="00167A06"/>
    <w:rsid w:val="00167C4E"/>
    <w:rsid w:val="001720B0"/>
    <w:rsid w:val="00172D52"/>
    <w:rsid w:val="00175AB3"/>
    <w:rsid w:val="00175D0E"/>
    <w:rsid w:val="00176263"/>
    <w:rsid w:val="00176594"/>
    <w:rsid w:val="00176A51"/>
    <w:rsid w:val="00180CAB"/>
    <w:rsid w:val="00183780"/>
    <w:rsid w:val="00183CBD"/>
    <w:rsid w:val="0019164B"/>
    <w:rsid w:val="0019434D"/>
    <w:rsid w:val="001944A7"/>
    <w:rsid w:val="00194E15"/>
    <w:rsid w:val="00195281"/>
    <w:rsid w:val="0019583D"/>
    <w:rsid w:val="00197E4C"/>
    <w:rsid w:val="00197F3E"/>
    <w:rsid w:val="001A0AC1"/>
    <w:rsid w:val="001A0F84"/>
    <w:rsid w:val="001A207D"/>
    <w:rsid w:val="001A229D"/>
    <w:rsid w:val="001A2653"/>
    <w:rsid w:val="001A4025"/>
    <w:rsid w:val="001A4B3B"/>
    <w:rsid w:val="001A56DA"/>
    <w:rsid w:val="001A6748"/>
    <w:rsid w:val="001B0649"/>
    <w:rsid w:val="001B12FE"/>
    <w:rsid w:val="001B1BAD"/>
    <w:rsid w:val="001B1DD5"/>
    <w:rsid w:val="001B2483"/>
    <w:rsid w:val="001B302B"/>
    <w:rsid w:val="001B4C27"/>
    <w:rsid w:val="001B4D11"/>
    <w:rsid w:val="001B5BF0"/>
    <w:rsid w:val="001B5EEE"/>
    <w:rsid w:val="001B73E9"/>
    <w:rsid w:val="001C0486"/>
    <w:rsid w:val="001C2902"/>
    <w:rsid w:val="001C2CA9"/>
    <w:rsid w:val="001C3AF0"/>
    <w:rsid w:val="001C45A5"/>
    <w:rsid w:val="001D0B63"/>
    <w:rsid w:val="001D1907"/>
    <w:rsid w:val="001D333C"/>
    <w:rsid w:val="001D3E3A"/>
    <w:rsid w:val="001D45E6"/>
    <w:rsid w:val="001D5029"/>
    <w:rsid w:val="001D5BDA"/>
    <w:rsid w:val="001E0CB2"/>
    <w:rsid w:val="001E12BC"/>
    <w:rsid w:val="001E146D"/>
    <w:rsid w:val="001E2717"/>
    <w:rsid w:val="001E2D49"/>
    <w:rsid w:val="001E3A27"/>
    <w:rsid w:val="001E5124"/>
    <w:rsid w:val="001E519A"/>
    <w:rsid w:val="001F152F"/>
    <w:rsid w:val="001F1D9B"/>
    <w:rsid w:val="001F1DE8"/>
    <w:rsid w:val="001F21FB"/>
    <w:rsid w:val="001F357E"/>
    <w:rsid w:val="001F613D"/>
    <w:rsid w:val="0020034B"/>
    <w:rsid w:val="00201021"/>
    <w:rsid w:val="002015FD"/>
    <w:rsid w:val="00202E1B"/>
    <w:rsid w:val="00205082"/>
    <w:rsid w:val="002054B8"/>
    <w:rsid w:val="00205CB0"/>
    <w:rsid w:val="00206225"/>
    <w:rsid w:val="00210811"/>
    <w:rsid w:val="0021103A"/>
    <w:rsid w:val="00211501"/>
    <w:rsid w:val="0021555E"/>
    <w:rsid w:val="00215C4C"/>
    <w:rsid w:val="00215D6B"/>
    <w:rsid w:val="00217CEF"/>
    <w:rsid w:val="002206C1"/>
    <w:rsid w:val="002210D5"/>
    <w:rsid w:val="00221B63"/>
    <w:rsid w:val="00221E3D"/>
    <w:rsid w:val="00222F08"/>
    <w:rsid w:val="00226772"/>
    <w:rsid w:val="00226ADE"/>
    <w:rsid w:val="00226B5A"/>
    <w:rsid w:val="002309CB"/>
    <w:rsid w:val="00231F81"/>
    <w:rsid w:val="002322CF"/>
    <w:rsid w:val="002330CB"/>
    <w:rsid w:val="00233F8C"/>
    <w:rsid w:val="002345DD"/>
    <w:rsid w:val="00235073"/>
    <w:rsid w:val="00236D2D"/>
    <w:rsid w:val="002375B9"/>
    <w:rsid w:val="00240386"/>
    <w:rsid w:val="00240A57"/>
    <w:rsid w:val="002413CE"/>
    <w:rsid w:val="00242240"/>
    <w:rsid w:val="0024391C"/>
    <w:rsid w:val="00243F93"/>
    <w:rsid w:val="00244423"/>
    <w:rsid w:val="00246E12"/>
    <w:rsid w:val="00247548"/>
    <w:rsid w:val="002517CF"/>
    <w:rsid w:val="0025281B"/>
    <w:rsid w:val="00253143"/>
    <w:rsid w:val="00255575"/>
    <w:rsid w:val="00257E31"/>
    <w:rsid w:val="002605F4"/>
    <w:rsid w:val="00261644"/>
    <w:rsid w:val="00261904"/>
    <w:rsid w:val="0026233B"/>
    <w:rsid w:val="00262748"/>
    <w:rsid w:val="00263178"/>
    <w:rsid w:val="00264BE3"/>
    <w:rsid w:val="002653D4"/>
    <w:rsid w:val="00265DFF"/>
    <w:rsid w:val="00266C24"/>
    <w:rsid w:val="002700BE"/>
    <w:rsid w:val="00272688"/>
    <w:rsid w:val="0027408F"/>
    <w:rsid w:val="00274B5D"/>
    <w:rsid w:val="00275F17"/>
    <w:rsid w:val="00281520"/>
    <w:rsid w:val="00281F06"/>
    <w:rsid w:val="002823F8"/>
    <w:rsid w:val="0028304A"/>
    <w:rsid w:val="00283ACF"/>
    <w:rsid w:val="00284793"/>
    <w:rsid w:val="00285FCF"/>
    <w:rsid w:val="00287AF4"/>
    <w:rsid w:val="00290C6D"/>
    <w:rsid w:val="00290CE7"/>
    <w:rsid w:val="00291CBA"/>
    <w:rsid w:val="00292AE5"/>
    <w:rsid w:val="00294150"/>
    <w:rsid w:val="0029569C"/>
    <w:rsid w:val="002958B1"/>
    <w:rsid w:val="00295DA0"/>
    <w:rsid w:val="00297262"/>
    <w:rsid w:val="002A0456"/>
    <w:rsid w:val="002A4B74"/>
    <w:rsid w:val="002A5CFE"/>
    <w:rsid w:val="002A5D5E"/>
    <w:rsid w:val="002A6550"/>
    <w:rsid w:val="002A65F0"/>
    <w:rsid w:val="002A6B4B"/>
    <w:rsid w:val="002A73A6"/>
    <w:rsid w:val="002B0891"/>
    <w:rsid w:val="002B0CEF"/>
    <w:rsid w:val="002B1EC1"/>
    <w:rsid w:val="002B5CBF"/>
    <w:rsid w:val="002B6CAF"/>
    <w:rsid w:val="002C25AA"/>
    <w:rsid w:val="002C284A"/>
    <w:rsid w:val="002C3CFD"/>
    <w:rsid w:val="002C44F3"/>
    <w:rsid w:val="002C4F3A"/>
    <w:rsid w:val="002C521F"/>
    <w:rsid w:val="002C772F"/>
    <w:rsid w:val="002D036C"/>
    <w:rsid w:val="002D07B7"/>
    <w:rsid w:val="002D0DD7"/>
    <w:rsid w:val="002D1699"/>
    <w:rsid w:val="002D2036"/>
    <w:rsid w:val="002D25DA"/>
    <w:rsid w:val="002D2976"/>
    <w:rsid w:val="002D3056"/>
    <w:rsid w:val="002D459F"/>
    <w:rsid w:val="002D4D5F"/>
    <w:rsid w:val="002D4F2F"/>
    <w:rsid w:val="002D7977"/>
    <w:rsid w:val="002D7E1F"/>
    <w:rsid w:val="002D7E31"/>
    <w:rsid w:val="002E09FB"/>
    <w:rsid w:val="002E0E9E"/>
    <w:rsid w:val="002E1A73"/>
    <w:rsid w:val="002E1AA5"/>
    <w:rsid w:val="002E1E50"/>
    <w:rsid w:val="002E2AA5"/>
    <w:rsid w:val="002E4168"/>
    <w:rsid w:val="002F001B"/>
    <w:rsid w:val="002F3D25"/>
    <w:rsid w:val="002F4937"/>
    <w:rsid w:val="002F695C"/>
    <w:rsid w:val="002F6E73"/>
    <w:rsid w:val="003001EB"/>
    <w:rsid w:val="00300975"/>
    <w:rsid w:val="0030110F"/>
    <w:rsid w:val="00301654"/>
    <w:rsid w:val="00302089"/>
    <w:rsid w:val="00303DA0"/>
    <w:rsid w:val="00304143"/>
    <w:rsid w:val="0030615F"/>
    <w:rsid w:val="00310407"/>
    <w:rsid w:val="00311173"/>
    <w:rsid w:val="00313CDE"/>
    <w:rsid w:val="0031559D"/>
    <w:rsid w:val="0031578D"/>
    <w:rsid w:val="003159FF"/>
    <w:rsid w:val="00317C52"/>
    <w:rsid w:val="0032016B"/>
    <w:rsid w:val="0032019E"/>
    <w:rsid w:val="00320B13"/>
    <w:rsid w:val="00321679"/>
    <w:rsid w:val="0032375D"/>
    <w:rsid w:val="00324C52"/>
    <w:rsid w:val="00324D04"/>
    <w:rsid w:val="00325019"/>
    <w:rsid w:val="00326878"/>
    <w:rsid w:val="003276B1"/>
    <w:rsid w:val="003278C3"/>
    <w:rsid w:val="00332D2C"/>
    <w:rsid w:val="003336A0"/>
    <w:rsid w:val="00335215"/>
    <w:rsid w:val="00335B8F"/>
    <w:rsid w:val="00336E78"/>
    <w:rsid w:val="003376C4"/>
    <w:rsid w:val="00337BAD"/>
    <w:rsid w:val="00345DB6"/>
    <w:rsid w:val="0034614C"/>
    <w:rsid w:val="0034645E"/>
    <w:rsid w:val="00346E1F"/>
    <w:rsid w:val="0034798C"/>
    <w:rsid w:val="003546FE"/>
    <w:rsid w:val="00356816"/>
    <w:rsid w:val="0035792D"/>
    <w:rsid w:val="00357B68"/>
    <w:rsid w:val="00360008"/>
    <w:rsid w:val="0036087E"/>
    <w:rsid w:val="00360D1E"/>
    <w:rsid w:val="00361429"/>
    <w:rsid w:val="0036436D"/>
    <w:rsid w:val="00364D9C"/>
    <w:rsid w:val="00366097"/>
    <w:rsid w:val="00366CEE"/>
    <w:rsid w:val="00367FB7"/>
    <w:rsid w:val="00370582"/>
    <w:rsid w:val="00371DC5"/>
    <w:rsid w:val="00372B81"/>
    <w:rsid w:val="00373385"/>
    <w:rsid w:val="003737F4"/>
    <w:rsid w:val="00376C34"/>
    <w:rsid w:val="00377A66"/>
    <w:rsid w:val="00380309"/>
    <w:rsid w:val="00380976"/>
    <w:rsid w:val="00380B20"/>
    <w:rsid w:val="00381979"/>
    <w:rsid w:val="00382180"/>
    <w:rsid w:val="00382449"/>
    <w:rsid w:val="0038393A"/>
    <w:rsid w:val="0038546E"/>
    <w:rsid w:val="00385F90"/>
    <w:rsid w:val="003866C5"/>
    <w:rsid w:val="00386DBE"/>
    <w:rsid w:val="00386FEB"/>
    <w:rsid w:val="00390985"/>
    <w:rsid w:val="00392019"/>
    <w:rsid w:val="00392E23"/>
    <w:rsid w:val="00392ECA"/>
    <w:rsid w:val="00392FA5"/>
    <w:rsid w:val="00394D56"/>
    <w:rsid w:val="003964BB"/>
    <w:rsid w:val="00396E45"/>
    <w:rsid w:val="00397D3D"/>
    <w:rsid w:val="003A0FD0"/>
    <w:rsid w:val="003A3315"/>
    <w:rsid w:val="003A35EF"/>
    <w:rsid w:val="003A4AD3"/>
    <w:rsid w:val="003A7A6C"/>
    <w:rsid w:val="003B146C"/>
    <w:rsid w:val="003B20E7"/>
    <w:rsid w:val="003B2833"/>
    <w:rsid w:val="003B324F"/>
    <w:rsid w:val="003B32CB"/>
    <w:rsid w:val="003B3ADD"/>
    <w:rsid w:val="003B45B6"/>
    <w:rsid w:val="003B4968"/>
    <w:rsid w:val="003B6861"/>
    <w:rsid w:val="003B7510"/>
    <w:rsid w:val="003B7837"/>
    <w:rsid w:val="003C1400"/>
    <w:rsid w:val="003C1F46"/>
    <w:rsid w:val="003C4037"/>
    <w:rsid w:val="003C478D"/>
    <w:rsid w:val="003C5F33"/>
    <w:rsid w:val="003C77FF"/>
    <w:rsid w:val="003C7E2A"/>
    <w:rsid w:val="003D05AF"/>
    <w:rsid w:val="003D0911"/>
    <w:rsid w:val="003D097D"/>
    <w:rsid w:val="003E0628"/>
    <w:rsid w:val="003E0F9C"/>
    <w:rsid w:val="003E3A0F"/>
    <w:rsid w:val="003E3F90"/>
    <w:rsid w:val="003E56D2"/>
    <w:rsid w:val="003E7823"/>
    <w:rsid w:val="003F0179"/>
    <w:rsid w:val="003F05CF"/>
    <w:rsid w:val="003F46F1"/>
    <w:rsid w:val="003F47F0"/>
    <w:rsid w:val="003F4CF6"/>
    <w:rsid w:val="003F53F6"/>
    <w:rsid w:val="003F7DEB"/>
    <w:rsid w:val="004001F6"/>
    <w:rsid w:val="00401AC6"/>
    <w:rsid w:val="00401B91"/>
    <w:rsid w:val="00404B61"/>
    <w:rsid w:val="00406251"/>
    <w:rsid w:val="00406666"/>
    <w:rsid w:val="0040788B"/>
    <w:rsid w:val="004110CD"/>
    <w:rsid w:val="00412EE1"/>
    <w:rsid w:val="004143A6"/>
    <w:rsid w:val="00416DD2"/>
    <w:rsid w:val="00417310"/>
    <w:rsid w:val="00417C12"/>
    <w:rsid w:val="00421171"/>
    <w:rsid w:val="0042237D"/>
    <w:rsid w:val="00424BDF"/>
    <w:rsid w:val="00425EFF"/>
    <w:rsid w:val="00426AF3"/>
    <w:rsid w:val="00426F68"/>
    <w:rsid w:val="00427218"/>
    <w:rsid w:val="004277BD"/>
    <w:rsid w:val="00427A40"/>
    <w:rsid w:val="00427E39"/>
    <w:rsid w:val="00427F86"/>
    <w:rsid w:val="00430571"/>
    <w:rsid w:val="004325F8"/>
    <w:rsid w:val="00432A7F"/>
    <w:rsid w:val="004343F0"/>
    <w:rsid w:val="004346E3"/>
    <w:rsid w:val="00434CDE"/>
    <w:rsid w:val="00435C08"/>
    <w:rsid w:val="00437BEC"/>
    <w:rsid w:val="00440A5C"/>
    <w:rsid w:val="00440EFF"/>
    <w:rsid w:val="004427B4"/>
    <w:rsid w:val="0044448D"/>
    <w:rsid w:val="00451A5C"/>
    <w:rsid w:val="004524D4"/>
    <w:rsid w:val="004526DD"/>
    <w:rsid w:val="00455F63"/>
    <w:rsid w:val="004565CA"/>
    <w:rsid w:val="00457458"/>
    <w:rsid w:val="00461C5B"/>
    <w:rsid w:val="00466049"/>
    <w:rsid w:val="0046732B"/>
    <w:rsid w:val="004714B5"/>
    <w:rsid w:val="0047223C"/>
    <w:rsid w:val="00472471"/>
    <w:rsid w:val="0047313F"/>
    <w:rsid w:val="00473C43"/>
    <w:rsid w:val="00474366"/>
    <w:rsid w:val="00474606"/>
    <w:rsid w:val="00475854"/>
    <w:rsid w:val="0048010C"/>
    <w:rsid w:val="00483243"/>
    <w:rsid w:val="00483EAF"/>
    <w:rsid w:val="004869BE"/>
    <w:rsid w:val="00486EA7"/>
    <w:rsid w:val="004870C1"/>
    <w:rsid w:val="00490F40"/>
    <w:rsid w:val="00492737"/>
    <w:rsid w:val="00492F27"/>
    <w:rsid w:val="00493811"/>
    <w:rsid w:val="00493998"/>
    <w:rsid w:val="00494966"/>
    <w:rsid w:val="004951C0"/>
    <w:rsid w:val="00496781"/>
    <w:rsid w:val="00497BD9"/>
    <w:rsid w:val="004A0470"/>
    <w:rsid w:val="004A0A25"/>
    <w:rsid w:val="004A1BA4"/>
    <w:rsid w:val="004A2BCA"/>
    <w:rsid w:val="004A31D9"/>
    <w:rsid w:val="004A49A2"/>
    <w:rsid w:val="004A50A5"/>
    <w:rsid w:val="004A5200"/>
    <w:rsid w:val="004A586D"/>
    <w:rsid w:val="004B0D11"/>
    <w:rsid w:val="004B1154"/>
    <w:rsid w:val="004B1F9C"/>
    <w:rsid w:val="004B37C8"/>
    <w:rsid w:val="004B50B7"/>
    <w:rsid w:val="004B5F13"/>
    <w:rsid w:val="004C17CB"/>
    <w:rsid w:val="004C2189"/>
    <w:rsid w:val="004C2F12"/>
    <w:rsid w:val="004C48BA"/>
    <w:rsid w:val="004C684B"/>
    <w:rsid w:val="004C7C2B"/>
    <w:rsid w:val="004D080B"/>
    <w:rsid w:val="004D38CD"/>
    <w:rsid w:val="004D5389"/>
    <w:rsid w:val="004D6749"/>
    <w:rsid w:val="004D6A27"/>
    <w:rsid w:val="004D77E9"/>
    <w:rsid w:val="004E07A4"/>
    <w:rsid w:val="004E0E8A"/>
    <w:rsid w:val="004E1891"/>
    <w:rsid w:val="004E4C6F"/>
    <w:rsid w:val="004E69F6"/>
    <w:rsid w:val="004E7244"/>
    <w:rsid w:val="004F0750"/>
    <w:rsid w:val="004F0F55"/>
    <w:rsid w:val="004F14D4"/>
    <w:rsid w:val="004F168A"/>
    <w:rsid w:val="004F268E"/>
    <w:rsid w:val="004F551C"/>
    <w:rsid w:val="004F5AEF"/>
    <w:rsid w:val="004F66A9"/>
    <w:rsid w:val="004F758C"/>
    <w:rsid w:val="004F79C4"/>
    <w:rsid w:val="00500293"/>
    <w:rsid w:val="0050086C"/>
    <w:rsid w:val="0050101D"/>
    <w:rsid w:val="00501DC3"/>
    <w:rsid w:val="00501F1A"/>
    <w:rsid w:val="005031F8"/>
    <w:rsid w:val="005037F0"/>
    <w:rsid w:val="00503CDA"/>
    <w:rsid w:val="00504BA1"/>
    <w:rsid w:val="0050764E"/>
    <w:rsid w:val="005105DE"/>
    <w:rsid w:val="005114A3"/>
    <w:rsid w:val="0051163F"/>
    <w:rsid w:val="00513136"/>
    <w:rsid w:val="00513D21"/>
    <w:rsid w:val="0051548F"/>
    <w:rsid w:val="00516B01"/>
    <w:rsid w:val="00517530"/>
    <w:rsid w:val="00520655"/>
    <w:rsid w:val="0052075A"/>
    <w:rsid w:val="00521FE4"/>
    <w:rsid w:val="0052416C"/>
    <w:rsid w:val="00524595"/>
    <w:rsid w:val="005249A2"/>
    <w:rsid w:val="005252F6"/>
    <w:rsid w:val="00525916"/>
    <w:rsid w:val="00526ED5"/>
    <w:rsid w:val="005309CB"/>
    <w:rsid w:val="00533BC3"/>
    <w:rsid w:val="0053652E"/>
    <w:rsid w:val="0053658D"/>
    <w:rsid w:val="005429D8"/>
    <w:rsid w:val="00546F4E"/>
    <w:rsid w:val="00550CF9"/>
    <w:rsid w:val="005510EF"/>
    <w:rsid w:val="00551FAB"/>
    <w:rsid w:val="00552295"/>
    <w:rsid w:val="00552CC2"/>
    <w:rsid w:val="00552D98"/>
    <w:rsid w:val="005531D0"/>
    <w:rsid w:val="005538CF"/>
    <w:rsid w:val="005549BC"/>
    <w:rsid w:val="00560D6C"/>
    <w:rsid w:val="00561861"/>
    <w:rsid w:val="00561F94"/>
    <w:rsid w:val="00562233"/>
    <w:rsid w:val="00565661"/>
    <w:rsid w:val="005665D4"/>
    <w:rsid w:val="005666A3"/>
    <w:rsid w:val="00566B31"/>
    <w:rsid w:val="005705BC"/>
    <w:rsid w:val="005708C9"/>
    <w:rsid w:val="00573240"/>
    <w:rsid w:val="00573250"/>
    <w:rsid w:val="005753D1"/>
    <w:rsid w:val="005755CA"/>
    <w:rsid w:val="00576F80"/>
    <w:rsid w:val="00580192"/>
    <w:rsid w:val="0058151D"/>
    <w:rsid w:val="0058193D"/>
    <w:rsid w:val="00582374"/>
    <w:rsid w:val="00582EE8"/>
    <w:rsid w:val="00583F9F"/>
    <w:rsid w:val="00586F5B"/>
    <w:rsid w:val="005874D0"/>
    <w:rsid w:val="0059001C"/>
    <w:rsid w:val="00591D59"/>
    <w:rsid w:val="0059274D"/>
    <w:rsid w:val="00592BFF"/>
    <w:rsid w:val="00592C88"/>
    <w:rsid w:val="00593237"/>
    <w:rsid w:val="00593C82"/>
    <w:rsid w:val="00594F67"/>
    <w:rsid w:val="00596731"/>
    <w:rsid w:val="00596C57"/>
    <w:rsid w:val="005A024B"/>
    <w:rsid w:val="005A24F7"/>
    <w:rsid w:val="005A4170"/>
    <w:rsid w:val="005A5F9A"/>
    <w:rsid w:val="005A5FFA"/>
    <w:rsid w:val="005A6CD1"/>
    <w:rsid w:val="005A6E9F"/>
    <w:rsid w:val="005B03E7"/>
    <w:rsid w:val="005B1248"/>
    <w:rsid w:val="005B2E4C"/>
    <w:rsid w:val="005B3AD3"/>
    <w:rsid w:val="005B3EC6"/>
    <w:rsid w:val="005B4768"/>
    <w:rsid w:val="005B4C90"/>
    <w:rsid w:val="005B54C8"/>
    <w:rsid w:val="005B65C2"/>
    <w:rsid w:val="005C64A9"/>
    <w:rsid w:val="005C6ACD"/>
    <w:rsid w:val="005C6B72"/>
    <w:rsid w:val="005C6F49"/>
    <w:rsid w:val="005D11DD"/>
    <w:rsid w:val="005D168B"/>
    <w:rsid w:val="005D188B"/>
    <w:rsid w:val="005D334B"/>
    <w:rsid w:val="005D3E15"/>
    <w:rsid w:val="005D4D5A"/>
    <w:rsid w:val="005D4DA6"/>
    <w:rsid w:val="005D51D8"/>
    <w:rsid w:val="005D6A22"/>
    <w:rsid w:val="005E06D6"/>
    <w:rsid w:val="005E19E4"/>
    <w:rsid w:val="005E2483"/>
    <w:rsid w:val="005E24A9"/>
    <w:rsid w:val="005E617E"/>
    <w:rsid w:val="005E6C53"/>
    <w:rsid w:val="005E724C"/>
    <w:rsid w:val="005E7FF5"/>
    <w:rsid w:val="005F059B"/>
    <w:rsid w:val="005F0803"/>
    <w:rsid w:val="005F1CC4"/>
    <w:rsid w:val="005F37A8"/>
    <w:rsid w:val="005F3CF8"/>
    <w:rsid w:val="005F7722"/>
    <w:rsid w:val="00600577"/>
    <w:rsid w:val="00600A25"/>
    <w:rsid w:val="006017B5"/>
    <w:rsid w:val="00601D2D"/>
    <w:rsid w:val="00602374"/>
    <w:rsid w:val="006028A9"/>
    <w:rsid w:val="006048A2"/>
    <w:rsid w:val="0060557D"/>
    <w:rsid w:val="0060734A"/>
    <w:rsid w:val="00607682"/>
    <w:rsid w:val="00610A8C"/>
    <w:rsid w:val="006133C2"/>
    <w:rsid w:val="00613BFC"/>
    <w:rsid w:val="006142F6"/>
    <w:rsid w:val="00614CBE"/>
    <w:rsid w:val="0061539A"/>
    <w:rsid w:val="006156F3"/>
    <w:rsid w:val="00615877"/>
    <w:rsid w:val="0061776E"/>
    <w:rsid w:val="006178DD"/>
    <w:rsid w:val="00617EEB"/>
    <w:rsid w:val="00620AC3"/>
    <w:rsid w:val="00620AEE"/>
    <w:rsid w:val="00620CCF"/>
    <w:rsid w:val="00621FB3"/>
    <w:rsid w:val="0062222C"/>
    <w:rsid w:val="00623C76"/>
    <w:rsid w:val="00626787"/>
    <w:rsid w:val="0063070B"/>
    <w:rsid w:val="00632693"/>
    <w:rsid w:val="006335DD"/>
    <w:rsid w:val="00635B9F"/>
    <w:rsid w:val="00637667"/>
    <w:rsid w:val="00640145"/>
    <w:rsid w:val="00640505"/>
    <w:rsid w:val="006411E7"/>
    <w:rsid w:val="00643148"/>
    <w:rsid w:val="006435E4"/>
    <w:rsid w:val="00643904"/>
    <w:rsid w:val="006475E2"/>
    <w:rsid w:val="00647889"/>
    <w:rsid w:val="00647EA6"/>
    <w:rsid w:val="00652168"/>
    <w:rsid w:val="00653C75"/>
    <w:rsid w:val="0065514D"/>
    <w:rsid w:val="00655897"/>
    <w:rsid w:val="00655BF0"/>
    <w:rsid w:val="00660C76"/>
    <w:rsid w:val="006619FF"/>
    <w:rsid w:val="00661FBC"/>
    <w:rsid w:val="00662438"/>
    <w:rsid w:val="00664330"/>
    <w:rsid w:val="006651E2"/>
    <w:rsid w:val="006653B8"/>
    <w:rsid w:val="00667281"/>
    <w:rsid w:val="00670555"/>
    <w:rsid w:val="006715AB"/>
    <w:rsid w:val="00671DCF"/>
    <w:rsid w:val="00672AC9"/>
    <w:rsid w:val="00673020"/>
    <w:rsid w:val="00675279"/>
    <w:rsid w:val="00675C66"/>
    <w:rsid w:val="00676419"/>
    <w:rsid w:val="00677CE9"/>
    <w:rsid w:val="006807E6"/>
    <w:rsid w:val="0068085A"/>
    <w:rsid w:val="006815CD"/>
    <w:rsid w:val="006817A0"/>
    <w:rsid w:val="0068212E"/>
    <w:rsid w:val="006854F8"/>
    <w:rsid w:val="0068565E"/>
    <w:rsid w:val="00687579"/>
    <w:rsid w:val="00690892"/>
    <w:rsid w:val="00691195"/>
    <w:rsid w:val="00691B25"/>
    <w:rsid w:val="00691C6B"/>
    <w:rsid w:val="0069294C"/>
    <w:rsid w:val="00692EED"/>
    <w:rsid w:val="00695276"/>
    <w:rsid w:val="006971DC"/>
    <w:rsid w:val="006A09A2"/>
    <w:rsid w:val="006A2FF4"/>
    <w:rsid w:val="006A3F85"/>
    <w:rsid w:val="006A6851"/>
    <w:rsid w:val="006A73A1"/>
    <w:rsid w:val="006A74B1"/>
    <w:rsid w:val="006A767E"/>
    <w:rsid w:val="006B1E7E"/>
    <w:rsid w:val="006B2426"/>
    <w:rsid w:val="006B2F17"/>
    <w:rsid w:val="006B65A8"/>
    <w:rsid w:val="006C255E"/>
    <w:rsid w:val="006C2A7E"/>
    <w:rsid w:val="006C3619"/>
    <w:rsid w:val="006C4B9F"/>
    <w:rsid w:val="006C50FF"/>
    <w:rsid w:val="006C6114"/>
    <w:rsid w:val="006D090E"/>
    <w:rsid w:val="006D0FAB"/>
    <w:rsid w:val="006D1C96"/>
    <w:rsid w:val="006D3C86"/>
    <w:rsid w:val="006D5306"/>
    <w:rsid w:val="006D5B45"/>
    <w:rsid w:val="006E2C91"/>
    <w:rsid w:val="006E3558"/>
    <w:rsid w:val="006E3CD5"/>
    <w:rsid w:val="006E468D"/>
    <w:rsid w:val="006E594D"/>
    <w:rsid w:val="006E5F6F"/>
    <w:rsid w:val="006E67C7"/>
    <w:rsid w:val="006E7C62"/>
    <w:rsid w:val="006F127B"/>
    <w:rsid w:val="006F24AE"/>
    <w:rsid w:val="006F3329"/>
    <w:rsid w:val="006F45F0"/>
    <w:rsid w:val="006F4B11"/>
    <w:rsid w:val="006F52E7"/>
    <w:rsid w:val="006F6B5B"/>
    <w:rsid w:val="006F6C0B"/>
    <w:rsid w:val="006F6D4E"/>
    <w:rsid w:val="006F75C2"/>
    <w:rsid w:val="006F7857"/>
    <w:rsid w:val="00700D4D"/>
    <w:rsid w:val="00704A08"/>
    <w:rsid w:val="00704E86"/>
    <w:rsid w:val="00705C80"/>
    <w:rsid w:val="00712208"/>
    <w:rsid w:val="00712DAF"/>
    <w:rsid w:val="007136E9"/>
    <w:rsid w:val="00715214"/>
    <w:rsid w:val="00717168"/>
    <w:rsid w:val="0072326F"/>
    <w:rsid w:val="0072479F"/>
    <w:rsid w:val="00725373"/>
    <w:rsid w:val="00725A35"/>
    <w:rsid w:val="007265C8"/>
    <w:rsid w:val="00726832"/>
    <w:rsid w:val="007278EA"/>
    <w:rsid w:val="0073141F"/>
    <w:rsid w:val="007334B3"/>
    <w:rsid w:val="0073589D"/>
    <w:rsid w:val="00736412"/>
    <w:rsid w:val="00736542"/>
    <w:rsid w:val="00737820"/>
    <w:rsid w:val="007403F2"/>
    <w:rsid w:val="00742DE4"/>
    <w:rsid w:val="00743D9B"/>
    <w:rsid w:val="00746B02"/>
    <w:rsid w:val="007509F4"/>
    <w:rsid w:val="00751016"/>
    <w:rsid w:val="00751042"/>
    <w:rsid w:val="00751B0D"/>
    <w:rsid w:val="00751EE6"/>
    <w:rsid w:val="00752846"/>
    <w:rsid w:val="00752897"/>
    <w:rsid w:val="00753A9B"/>
    <w:rsid w:val="0075538B"/>
    <w:rsid w:val="00757072"/>
    <w:rsid w:val="007575E1"/>
    <w:rsid w:val="00757CA7"/>
    <w:rsid w:val="007612FF"/>
    <w:rsid w:val="00762EC0"/>
    <w:rsid w:val="00763678"/>
    <w:rsid w:val="007644A6"/>
    <w:rsid w:val="00765779"/>
    <w:rsid w:val="00765F62"/>
    <w:rsid w:val="00766878"/>
    <w:rsid w:val="00766AC9"/>
    <w:rsid w:val="007671AA"/>
    <w:rsid w:val="00767584"/>
    <w:rsid w:val="00773250"/>
    <w:rsid w:val="00776850"/>
    <w:rsid w:val="007769C0"/>
    <w:rsid w:val="00776E98"/>
    <w:rsid w:val="00781FD6"/>
    <w:rsid w:val="007822A1"/>
    <w:rsid w:val="00782EC7"/>
    <w:rsid w:val="0078534D"/>
    <w:rsid w:val="00787F66"/>
    <w:rsid w:val="00790A42"/>
    <w:rsid w:val="00791883"/>
    <w:rsid w:val="00795F4E"/>
    <w:rsid w:val="007964C7"/>
    <w:rsid w:val="00796C48"/>
    <w:rsid w:val="007974E6"/>
    <w:rsid w:val="00797B28"/>
    <w:rsid w:val="007A20E2"/>
    <w:rsid w:val="007A63E0"/>
    <w:rsid w:val="007B104E"/>
    <w:rsid w:val="007B1D8B"/>
    <w:rsid w:val="007B5781"/>
    <w:rsid w:val="007B5D39"/>
    <w:rsid w:val="007B5F90"/>
    <w:rsid w:val="007B62DE"/>
    <w:rsid w:val="007B640E"/>
    <w:rsid w:val="007B6ABE"/>
    <w:rsid w:val="007B72CA"/>
    <w:rsid w:val="007B7E44"/>
    <w:rsid w:val="007C072D"/>
    <w:rsid w:val="007C1CB1"/>
    <w:rsid w:val="007C555C"/>
    <w:rsid w:val="007C5CF8"/>
    <w:rsid w:val="007C75E7"/>
    <w:rsid w:val="007D0387"/>
    <w:rsid w:val="007D0861"/>
    <w:rsid w:val="007D1CC9"/>
    <w:rsid w:val="007D4238"/>
    <w:rsid w:val="007D58A8"/>
    <w:rsid w:val="007E01F9"/>
    <w:rsid w:val="007E0476"/>
    <w:rsid w:val="007E1E42"/>
    <w:rsid w:val="007E29D6"/>
    <w:rsid w:val="007E4738"/>
    <w:rsid w:val="007E5005"/>
    <w:rsid w:val="007E5414"/>
    <w:rsid w:val="007E5696"/>
    <w:rsid w:val="007E7C6E"/>
    <w:rsid w:val="007F0F5C"/>
    <w:rsid w:val="007F28AD"/>
    <w:rsid w:val="007F2CC4"/>
    <w:rsid w:val="007F385A"/>
    <w:rsid w:val="007F395C"/>
    <w:rsid w:val="007F3CCB"/>
    <w:rsid w:val="007F5E1F"/>
    <w:rsid w:val="00801039"/>
    <w:rsid w:val="0080147F"/>
    <w:rsid w:val="008036C1"/>
    <w:rsid w:val="00803D34"/>
    <w:rsid w:val="008047BD"/>
    <w:rsid w:val="00806700"/>
    <w:rsid w:val="00807788"/>
    <w:rsid w:val="008103ED"/>
    <w:rsid w:val="00810C72"/>
    <w:rsid w:val="00810E78"/>
    <w:rsid w:val="00811A33"/>
    <w:rsid w:val="0081211D"/>
    <w:rsid w:val="00812802"/>
    <w:rsid w:val="008139A0"/>
    <w:rsid w:val="00813D72"/>
    <w:rsid w:val="008140CE"/>
    <w:rsid w:val="0081593D"/>
    <w:rsid w:val="008167CE"/>
    <w:rsid w:val="00817B8D"/>
    <w:rsid w:val="00820D56"/>
    <w:rsid w:val="00821CF6"/>
    <w:rsid w:val="008228A7"/>
    <w:rsid w:val="008234EB"/>
    <w:rsid w:val="00824404"/>
    <w:rsid w:val="00825095"/>
    <w:rsid w:val="00826467"/>
    <w:rsid w:val="00826612"/>
    <w:rsid w:val="00830EB2"/>
    <w:rsid w:val="00831914"/>
    <w:rsid w:val="00833776"/>
    <w:rsid w:val="008339F4"/>
    <w:rsid w:val="008367DC"/>
    <w:rsid w:val="008401A9"/>
    <w:rsid w:val="00842A34"/>
    <w:rsid w:val="00842B22"/>
    <w:rsid w:val="008437F4"/>
    <w:rsid w:val="0084496E"/>
    <w:rsid w:val="0084745E"/>
    <w:rsid w:val="00851FB2"/>
    <w:rsid w:val="00852D1B"/>
    <w:rsid w:val="008540D1"/>
    <w:rsid w:val="008562EA"/>
    <w:rsid w:val="00856463"/>
    <w:rsid w:val="00856EE5"/>
    <w:rsid w:val="00857453"/>
    <w:rsid w:val="00857D9B"/>
    <w:rsid w:val="00861BB7"/>
    <w:rsid w:val="00862402"/>
    <w:rsid w:val="008672F4"/>
    <w:rsid w:val="008672FF"/>
    <w:rsid w:val="008709D2"/>
    <w:rsid w:val="00871810"/>
    <w:rsid w:val="00871870"/>
    <w:rsid w:val="00872D3A"/>
    <w:rsid w:val="00873857"/>
    <w:rsid w:val="008766B3"/>
    <w:rsid w:val="00876BF2"/>
    <w:rsid w:val="00882374"/>
    <w:rsid w:val="00883CFE"/>
    <w:rsid w:val="008849B2"/>
    <w:rsid w:val="00885100"/>
    <w:rsid w:val="00885217"/>
    <w:rsid w:val="00885BA7"/>
    <w:rsid w:val="00886334"/>
    <w:rsid w:val="00887441"/>
    <w:rsid w:val="008875E1"/>
    <w:rsid w:val="0089001A"/>
    <w:rsid w:val="0089062D"/>
    <w:rsid w:val="00891BD1"/>
    <w:rsid w:val="008930F3"/>
    <w:rsid w:val="008942F8"/>
    <w:rsid w:val="00895B66"/>
    <w:rsid w:val="00896F83"/>
    <w:rsid w:val="008A374A"/>
    <w:rsid w:val="008A3BDA"/>
    <w:rsid w:val="008A3BDF"/>
    <w:rsid w:val="008A4284"/>
    <w:rsid w:val="008A42FF"/>
    <w:rsid w:val="008A54C8"/>
    <w:rsid w:val="008A5A9F"/>
    <w:rsid w:val="008A6E80"/>
    <w:rsid w:val="008A7AE1"/>
    <w:rsid w:val="008B1AC8"/>
    <w:rsid w:val="008B1AF9"/>
    <w:rsid w:val="008B4464"/>
    <w:rsid w:val="008B455E"/>
    <w:rsid w:val="008B4F03"/>
    <w:rsid w:val="008B60E7"/>
    <w:rsid w:val="008B6773"/>
    <w:rsid w:val="008B6AD2"/>
    <w:rsid w:val="008B7B18"/>
    <w:rsid w:val="008B7C11"/>
    <w:rsid w:val="008C316E"/>
    <w:rsid w:val="008C659D"/>
    <w:rsid w:val="008D28D1"/>
    <w:rsid w:val="008D32D9"/>
    <w:rsid w:val="008D38FF"/>
    <w:rsid w:val="008D6045"/>
    <w:rsid w:val="008E0547"/>
    <w:rsid w:val="008E1EBD"/>
    <w:rsid w:val="008E2690"/>
    <w:rsid w:val="008E5D1F"/>
    <w:rsid w:val="008E5DDA"/>
    <w:rsid w:val="008E6BD6"/>
    <w:rsid w:val="008F0C3D"/>
    <w:rsid w:val="008F1070"/>
    <w:rsid w:val="008F1803"/>
    <w:rsid w:val="008F1BB0"/>
    <w:rsid w:val="008F2D0C"/>
    <w:rsid w:val="008F2D31"/>
    <w:rsid w:val="008F4412"/>
    <w:rsid w:val="008F5327"/>
    <w:rsid w:val="008F53A3"/>
    <w:rsid w:val="008F6076"/>
    <w:rsid w:val="008F7373"/>
    <w:rsid w:val="0090054B"/>
    <w:rsid w:val="00900A98"/>
    <w:rsid w:val="009016E1"/>
    <w:rsid w:val="00903A3B"/>
    <w:rsid w:val="00903CF5"/>
    <w:rsid w:val="00903EDA"/>
    <w:rsid w:val="009059B9"/>
    <w:rsid w:val="0090763E"/>
    <w:rsid w:val="00907F29"/>
    <w:rsid w:val="00910174"/>
    <w:rsid w:val="00910C85"/>
    <w:rsid w:val="00910D28"/>
    <w:rsid w:val="009116F2"/>
    <w:rsid w:val="00911CEA"/>
    <w:rsid w:val="00912727"/>
    <w:rsid w:val="00912A9E"/>
    <w:rsid w:val="00912E0C"/>
    <w:rsid w:val="00913875"/>
    <w:rsid w:val="0091641D"/>
    <w:rsid w:val="00916C76"/>
    <w:rsid w:val="00920242"/>
    <w:rsid w:val="00921902"/>
    <w:rsid w:val="00922859"/>
    <w:rsid w:val="00924935"/>
    <w:rsid w:val="009267A1"/>
    <w:rsid w:val="00927659"/>
    <w:rsid w:val="00930416"/>
    <w:rsid w:val="00930526"/>
    <w:rsid w:val="00931559"/>
    <w:rsid w:val="009318BB"/>
    <w:rsid w:val="0093386B"/>
    <w:rsid w:val="0093536C"/>
    <w:rsid w:val="009362AB"/>
    <w:rsid w:val="00940ACB"/>
    <w:rsid w:val="0094119B"/>
    <w:rsid w:val="00942F73"/>
    <w:rsid w:val="00943581"/>
    <w:rsid w:val="00943B03"/>
    <w:rsid w:val="00943BC4"/>
    <w:rsid w:val="00945074"/>
    <w:rsid w:val="00945884"/>
    <w:rsid w:val="00945A47"/>
    <w:rsid w:val="00950C68"/>
    <w:rsid w:val="00952F92"/>
    <w:rsid w:val="0095340D"/>
    <w:rsid w:val="00953510"/>
    <w:rsid w:val="009554E6"/>
    <w:rsid w:val="00956D09"/>
    <w:rsid w:val="00957A2B"/>
    <w:rsid w:val="009617AB"/>
    <w:rsid w:val="00966933"/>
    <w:rsid w:val="00966F6E"/>
    <w:rsid w:val="00967A02"/>
    <w:rsid w:val="00972589"/>
    <w:rsid w:val="00973FDF"/>
    <w:rsid w:val="0097440F"/>
    <w:rsid w:val="00974F85"/>
    <w:rsid w:val="00975490"/>
    <w:rsid w:val="0097630B"/>
    <w:rsid w:val="009812B6"/>
    <w:rsid w:val="00983EE5"/>
    <w:rsid w:val="00984288"/>
    <w:rsid w:val="00986009"/>
    <w:rsid w:val="00986045"/>
    <w:rsid w:val="0098631F"/>
    <w:rsid w:val="009864E9"/>
    <w:rsid w:val="00986B0D"/>
    <w:rsid w:val="009906AC"/>
    <w:rsid w:val="00991612"/>
    <w:rsid w:val="009916BD"/>
    <w:rsid w:val="009924CC"/>
    <w:rsid w:val="009964BD"/>
    <w:rsid w:val="00996576"/>
    <w:rsid w:val="009A117C"/>
    <w:rsid w:val="009A1DB3"/>
    <w:rsid w:val="009A2584"/>
    <w:rsid w:val="009A292C"/>
    <w:rsid w:val="009A3694"/>
    <w:rsid w:val="009A389A"/>
    <w:rsid w:val="009A3E78"/>
    <w:rsid w:val="009A422F"/>
    <w:rsid w:val="009A4275"/>
    <w:rsid w:val="009A5707"/>
    <w:rsid w:val="009A5884"/>
    <w:rsid w:val="009A6DD5"/>
    <w:rsid w:val="009B0260"/>
    <w:rsid w:val="009B0C6D"/>
    <w:rsid w:val="009B146E"/>
    <w:rsid w:val="009B4C54"/>
    <w:rsid w:val="009B4D25"/>
    <w:rsid w:val="009B4F0A"/>
    <w:rsid w:val="009B4F72"/>
    <w:rsid w:val="009B6F1A"/>
    <w:rsid w:val="009B764B"/>
    <w:rsid w:val="009B7D84"/>
    <w:rsid w:val="009C0956"/>
    <w:rsid w:val="009C2C46"/>
    <w:rsid w:val="009C59EA"/>
    <w:rsid w:val="009C6C9A"/>
    <w:rsid w:val="009C749E"/>
    <w:rsid w:val="009C781B"/>
    <w:rsid w:val="009D0E30"/>
    <w:rsid w:val="009D100B"/>
    <w:rsid w:val="009D1A54"/>
    <w:rsid w:val="009D2CFF"/>
    <w:rsid w:val="009D3555"/>
    <w:rsid w:val="009D3B04"/>
    <w:rsid w:val="009D590C"/>
    <w:rsid w:val="009D6305"/>
    <w:rsid w:val="009D7F19"/>
    <w:rsid w:val="009E08F5"/>
    <w:rsid w:val="009E10EB"/>
    <w:rsid w:val="009E195F"/>
    <w:rsid w:val="009E1C92"/>
    <w:rsid w:val="009E4F5D"/>
    <w:rsid w:val="009E61E3"/>
    <w:rsid w:val="009E6CF8"/>
    <w:rsid w:val="009F2E8F"/>
    <w:rsid w:val="009F3911"/>
    <w:rsid w:val="009F3EC6"/>
    <w:rsid w:val="009F40D5"/>
    <w:rsid w:val="009F4E37"/>
    <w:rsid w:val="009F5E8D"/>
    <w:rsid w:val="009F5EC8"/>
    <w:rsid w:val="009F6C6C"/>
    <w:rsid w:val="009F6E48"/>
    <w:rsid w:val="00A003BB"/>
    <w:rsid w:val="00A00506"/>
    <w:rsid w:val="00A02D83"/>
    <w:rsid w:val="00A03393"/>
    <w:rsid w:val="00A03BA5"/>
    <w:rsid w:val="00A059F4"/>
    <w:rsid w:val="00A06FEA"/>
    <w:rsid w:val="00A11FE9"/>
    <w:rsid w:val="00A13F1C"/>
    <w:rsid w:val="00A14B1D"/>
    <w:rsid w:val="00A15862"/>
    <w:rsid w:val="00A16286"/>
    <w:rsid w:val="00A1678A"/>
    <w:rsid w:val="00A16D13"/>
    <w:rsid w:val="00A207ED"/>
    <w:rsid w:val="00A22F17"/>
    <w:rsid w:val="00A23162"/>
    <w:rsid w:val="00A23CBC"/>
    <w:rsid w:val="00A23D25"/>
    <w:rsid w:val="00A24680"/>
    <w:rsid w:val="00A24F3B"/>
    <w:rsid w:val="00A25740"/>
    <w:rsid w:val="00A25DFA"/>
    <w:rsid w:val="00A31C1D"/>
    <w:rsid w:val="00A31DBD"/>
    <w:rsid w:val="00A3287B"/>
    <w:rsid w:val="00A352A4"/>
    <w:rsid w:val="00A3543D"/>
    <w:rsid w:val="00A454C5"/>
    <w:rsid w:val="00A46106"/>
    <w:rsid w:val="00A5142D"/>
    <w:rsid w:val="00A51F01"/>
    <w:rsid w:val="00A558EE"/>
    <w:rsid w:val="00A60FEE"/>
    <w:rsid w:val="00A629C2"/>
    <w:rsid w:val="00A62BA5"/>
    <w:rsid w:val="00A66DD4"/>
    <w:rsid w:val="00A67398"/>
    <w:rsid w:val="00A67897"/>
    <w:rsid w:val="00A67E71"/>
    <w:rsid w:val="00A71764"/>
    <w:rsid w:val="00A737B7"/>
    <w:rsid w:val="00A73907"/>
    <w:rsid w:val="00A77D5E"/>
    <w:rsid w:val="00A803A4"/>
    <w:rsid w:val="00A805C7"/>
    <w:rsid w:val="00A80669"/>
    <w:rsid w:val="00A80D03"/>
    <w:rsid w:val="00A83CDD"/>
    <w:rsid w:val="00A84713"/>
    <w:rsid w:val="00A906D9"/>
    <w:rsid w:val="00A90DC3"/>
    <w:rsid w:val="00A90EAE"/>
    <w:rsid w:val="00A914D0"/>
    <w:rsid w:val="00A91C3F"/>
    <w:rsid w:val="00A9248E"/>
    <w:rsid w:val="00A925AB"/>
    <w:rsid w:val="00A95C97"/>
    <w:rsid w:val="00A95D6D"/>
    <w:rsid w:val="00A97B26"/>
    <w:rsid w:val="00A97C44"/>
    <w:rsid w:val="00AA179A"/>
    <w:rsid w:val="00AA495B"/>
    <w:rsid w:val="00AA77A1"/>
    <w:rsid w:val="00AA7C46"/>
    <w:rsid w:val="00AB0DDB"/>
    <w:rsid w:val="00AB14E1"/>
    <w:rsid w:val="00AB214F"/>
    <w:rsid w:val="00AB2A2B"/>
    <w:rsid w:val="00AB3067"/>
    <w:rsid w:val="00AB47BC"/>
    <w:rsid w:val="00AB4D58"/>
    <w:rsid w:val="00AB57E6"/>
    <w:rsid w:val="00AB6B18"/>
    <w:rsid w:val="00AB6EBC"/>
    <w:rsid w:val="00AB7561"/>
    <w:rsid w:val="00AC0B18"/>
    <w:rsid w:val="00AC1E90"/>
    <w:rsid w:val="00AC51CA"/>
    <w:rsid w:val="00AC5F06"/>
    <w:rsid w:val="00AC73B1"/>
    <w:rsid w:val="00AD125F"/>
    <w:rsid w:val="00AD361C"/>
    <w:rsid w:val="00AD471B"/>
    <w:rsid w:val="00AD565F"/>
    <w:rsid w:val="00AD5BB1"/>
    <w:rsid w:val="00AE0406"/>
    <w:rsid w:val="00AE12F0"/>
    <w:rsid w:val="00AE16FF"/>
    <w:rsid w:val="00AE1FBF"/>
    <w:rsid w:val="00AE3D86"/>
    <w:rsid w:val="00AE3FC7"/>
    <w:rsid w:val="00AE560E"/>
    <w:rsid w:val="00AE7A45"/>
    <w:rsid w:val="00AF1410"/>
    <w:rsid w:val="00AF2C1B"/>
    <w:rsid w:val="00AF3D82"/>
    <w:rsid w:val="00AF3E47"/>
    <w:rsid w:val="00AF40B6"/>
    <w:rsid w:val="00AF6146"/>
    <w:rsid w:val="00AF6B60"/>
    <w:rsid w:val="00AF6DCC"/>
    <w:rsid w:val="00B00234"/>
    <w:rsid w:val="00B021BD"/>
    <w:rsid w:val="00B02D21"/>
    <w:rsid w:val="00B04056"/>
    <w:rsid w:val="00B0419F"/>
    <w:rsid w:val="00B045EB"/>
    <w:rsid w:val="00B06F3F"/>
    <w:rsid w:val="00B07428"/>
    <w:rsid w:val="00B074C8"/>
    <w:rsid w:val="00B07DBA"/>
    <w:rsid w:val="00B1070D"/>
    <w:rsid w:val="00B12049"/>
    <w:rsid w:val="00B13BDE"/>
    <w:rsid w:val="00B13F31"/>
    <w:rsid w:val="00B166E7"/>
    <w:rsid w:val="00B16A43"/>
    <w:rsid w:val="00B173D9"/>
    <w:rsid w:val="00B2051F"/>
    <w:rsid w:val="00B2215B"/>
    <w:rsid w:val="00B22681"/>
    <w:rsid w:val="00B255F3"/>
    <w:rsid w:val="00B25791"/>
    <w:rsid w:val="00B26997"/>
    <w:rsid w:val="00B26A26"/>
    <w:rsid w:val="00B33D55"/>
    <w:rsid w:val="00B3565C"/>
    <w:rsid w:val="00B37DCF"/>
    <w:rsid w:val="00B37EEA"/>
    <w:rsid w:val="00B4015E"/>
    <w:rsid w:val="00B41BFA"/>
    <w:rsid w:val="00B41D0D"/>
    <w:rsid w:val="00B42523"/>
    <w:rsid w:val="00B42B63"/>
    <w:rsid w:val="00B43074"/>
    <w:rsid w:val="00B44BE0"/>
    <w:rsid w:val="00B462C6"/>
    <w:rsid w:val="00B46E25"/>
    <w:rsid w:val="00B46F93"/>
    <w:rsid w:val="00B47F0A"/>
    <w:rsid w:val="00B50219"/>
    <w:rsid w:val="00B50C79"/>
    <w:rsid w:val="00B51C94"/>
    <w:rsid w:val="00B522DD"/>
    <w:rsid w:val="00B52739"/>
    <w:rsid w:val="00B54F12"/>
    <w:rsid w:val="00B56E30"/>
    <w:rsid w:val="00B575D0"/>
    <w:rsid w:val="00B6083B"/>
    <w:rsid w:val="00B6138A"/>
    <w:rsid w:val="00B621A7"/>
    <w:rsid w:val="00B62927"/>
    <w:rsid w:val="00B633EF"/>
    <w:rsid w:val="00B6641D"/>
    <w:rsid w:val="00B672A3"/>
    <w:rsid w:val="00B6765B"/>
    <w:rsid w:val="00B70D85"/>
    <w:rsid w:val="00B713DF"/>
    <w:rsid w:val="00B724F2"/>
    <w:rsid w:val="00B77D03"/>
    <w:rsid w:val="00B814F9"/>
    <w:rsid w:val="00B83B5A"/>
    <w:rsid w:val="00B84079"/>
    <w:rsid w:val="00B84B1C"/>
    <w:rsid w:val="00B84C68"/>
    <w:rsid w:val="00B85029"/>
    <w:rsid w:val="00B85D96"/>
    <w:rsid w:val="00B86D57"/>
    <w:rsid w:val="00B86FBA"/>
    <w:rsid w:val="00B87004"/>
    <w:rsid w:val="00B92F4A"/>
    <w:rsid w:val="00B9508F"/>
    <w:rsid w:val="00B956AF"/>
    <w:rsid w:val="00BA09CC"/>
    <w:rsid w:val="00BA1A25"/>
    <w:rsid w:val="00BA2340"/>
    <w:rsid w:val="00BA48BF"/>
    <w:rsid w:val="00BA506F"/>
    <w:rsid w:val="00BA50EB"/>
    <w:rsid w:val="00BA5472"/>
    <w:rsid w:val="00BB052B"/>
    <w:rsid w:val="00BB0AF1"/>
    <w:rsid w:val="00BB1F28"/>
    <w:rsid w:val="00BB2A24"/>
    <w:rsid w:val="00BB4231"/>
    <w:rsid w:val="00BB42BC"/>
    <w:rsid w:val="00BB43DF"/>
    <w:rsid w:val="00BB4AD4"/>
    <w:rsid w:val="00BB4F51"/>
    <w:rsid w:val="00BB5869"/>
    <w:rsid w:val="00BB5F48"/>
    <w:rsid w:val="00BB620D"/>
    <w:rsid w:val="00BB66F9"/>
    <w:rsid w:val="00BC107D"/>
    <w:rsid w:val="00BC13B5"/>
    <w:rsid w:val="00BC1781"/>
    <w:rsid w:val="00BC19C9"/>
    <w:rsid w:val="00BC215C"/>
    <w:rsid w:val="00BC281B"/>
    <w:rsid w:val="00BC4995"/>
    <w:rsid w:val="00BC4C7D"/>
    <w:rsid w:val="00BC62FF"/>
    <w:rsid w:val="00BC68AA"/>
    <w:rsid w:val="00BC6C9B"/>
    <w:rsid w:val="00BC6F41"/>
    <w:rsid w:val="00BD0863"/>
    <w:rsid w:val="00BD38EE"/>
    <w:rsid w:val="00BD4695"/>
    <w:rsid w:val="00BD5323"/>
    <w:rsid w:val="00BD6418"/>
    <w:rsid w:val="00BD7630"/>
    <w:rsid w:val="00BD7A04"/>
    <w:rsid w:val="00BE0E4F"/>
    <w:rsid w:val="00BE151D"/>
    <w:rsid w:val="00BE1A9B"/>
    <w:rsid w:val="00BE2606"/>
    <w:rsid w:val="00BE4527"/>
    <w:rsid w:val="00BE45EC"/>
    <w:rsid w:val="00BE489D"/>
    <w:rsid w:val="00BE54D5"/>
    <w:rsid w:val="00BF06BA"/>
    <w:rsid w:val="00BF31BF"/>
    <w:rsid w:val="00BF3E3E"/>
    <w:rsid w:val="00BF4187"/>
    <w:rsid w:val="00BF56C1"/>
    <w:rsid w:val="00BF78D5"/>
    <w:rsid w:val="00C00FCD"/>
    <w:rsid w:val="00C02AD8"/>
    <w:rsid w:val="00C12407"/>
    <w:rsid w:val="00C12801"/>
    <w:rsid w:val="00C14DDD"/>
    <w:rsid w:val="00C167BA"/>
    <w:rsid w:val="00C167FB"/>
    <w:rsid w:val="00C178CD"/>
    <w:rsid w:val="00C20E83"/>
    <w:rsid w:val="00C23EBA"/>
    <w:rsid w:val="00C2405A"/>
    <w:rsid w:val="00C24A7D"/>
    <w:rsid w:val="00C25E9A"/>
    <w:rsid w:val="00C27AC6"/>
    <w:rsid w:val="00C30926"/>
    <w:rsid w:val="00C32E36"/>
    <w:rsid w:val="00C33AFB"/>
    <w:rsid w:val="00C342CC"/>
    <w:rsid w:val="00C35396"/>
    <w:rsid w:val="00C376BA"/>
    <w:rsid w:val="00C379D5"/>
    <w:rsid w:val="00C37ED2"/>
    <w:rsid w:val="00C4089E"/>
    <w:rsid w:val="00C40FAD"/>
    <w:rsid w:val="00C4100C"/>
    <w:rsid w:val="00C42137"/>
    <w:rsid w:val="00C42F0D"/>
    <w:rsid w:val="00C4413E"/>
    <w:rsid w:val="00C44851"/>
    <w:rsid w:val="00C473FD"/>
    <w:rsid w:val="00C47DAE"/>
    <w:rsid w:val="00C47DFD"/>
    <w:rsid w:val="00C51CC0"/>
    <w:rsid w:val="00C51E78"/>
    <w:rsid w:val="00C54261"/>
    <w:rsid w:val="00C550BD"/>
    <w:rsid w:val="00C56C80"/>
    <w:rsid w:val="00C60FA0"/>
    <w:rsid w:val="00C610F5"/>
    <w:rsid w:val="00C6199F"/>
    <w:rsid w:val="00C61F33"/>
    <w:rsid w:val="00C6210C"/>
    <w:rsid w:val="00C63000"/>
    <w:rsid w:val="00C635D0"/>
    <w:rsid w:val="00C638A5"/>
    <w:rsid w:val="00C63B7E"/>
    <w:rsid w:val="00C65948"/>
    <w:rsid w:val="00C66D6C"/>
    <w:rsid w:val="00C7147D"/>
    <w:rsid w:val="00C71EEE"/>
    <w:rsid w:val="00C71FAD"/>
    <w:rsid w:val="00C734A2"/>
    <w:rsid w:val="00C75C05"/>
    <w:rsid w:val="00C75F5B"/>
    <w:rsid w:val="00C809AA"/>
    <w:rsid w:val="00C80ABC"/>
    <w:rsid w:val="00C80E1A"/>
    <w:rsid w:val="00C8111C"/>
    <w:rsid w:val="00C81826"/>
    <w:rsid w:val="00C81EFB"/>
    <w:rsid w:val="00C82B5B"/>
    <w:rsid w:val="00C86039"/>
    <w:rsid w:val="00C866C0"/>
    <w:rsid w:val="00C87D0D"/>
    <w:rsid w:val="00C90DE2"/>
    <w:rsid w:val="00C90E20"/>
    <w:rsid w:val="00C9293B"/>
    <w:rsid w:val="00C93C7B"/>
    <w:rsid w:val="00C943A9"/>
    <w:rsid w:val="00C96868"/>
    <w:rsid w:val="00CA0765"/>
    <w:rsid w:val="00CA12D8"/>
    <w:rsid w:val="00CA1E30"/>
    <w:rsid w:val="00CA24E2"/>
    <w:rsid w:val="00CA319D"/>
    <w:rsid w:val="00CA5482"/>
    <w:rsid w:val="00CA553A"/>
    <w:rsid w:val="00CA6D13"/>
    <w:rsid w:val="00CA72D5"/>
    <w:rsid w:val="00CA77DB"/>
    <w:rsid w:val="00CA7854"/>
    <w:rsid w:val="00CB4F43"/>
    <w:rsid w:val="00CB5405"/>
    <w:rsid w:val="00CB58BA"/>
    <w:rsid w:val="00CB730B"/>
    <w:rsid w:val="00CC14D2"/>
    <w:rsid w:val="00CC1BD9"/>
    <w:rsid w:val="00CC2377"/>
    <w:rsid w:val="00CC3B59"/>
    <w:rsid w:val="00CC3DC9"/>
    <w:rsid w:val="00CC5E72"/>
    <w:rsid w:val="00CC68ED"/>
    <w:rsid w:val="00CC7698"/>
    <w:rsid w:val="00CC7F2C"/>
    <w:rsid w:val="00CD09BD"/>
    <w:rsid w:val="00CD24B1"/>
    <w:rsid w:val="00CD3ABD"/>
    <w:rsid w:val="00CD3D00"/>
    <w:rsid w:val="00CD5648"/>
    <w:rsid w:val="00CD575D"/>
    <w:rsid w:val="00CD577E"/>
    <w:rsid w:val="00CD58AD"/>
    <w:rsid w:val="00CD5B42"/>
    <w:rsid w:val="00CD77C7"/>
    <w:rsid w:val="00CE0B16"/>
    <w:rsid w:val="00CE0C6D"/>
    <w:rsid w:val="00CE192F"/>
    <w:rsid w:val="00CE24E8"/>
    <w:rsid w:val="00CE5343"/>
    <w:rsid w:val="00CE700B"/>
    <w:rsid w:val="00CE7131"/>
    <w:rsid w:val="00CE74E7"/>
    <w:rsid w:val="00CF0011"/>
    <w:rsid w:val="00CF191C"/>
    <w:rsid w:val="00CF3D50"/>
    <w:rsid w:val="00CF6B38"/>
    <w:rsid w:val="00CF739D"/>
    <w:rsid w:val="00D00170"/>
    <w:rsid w:val="00D04D70"/>
    <w:rsid w:val="00D056A1"/>
    <w:rsid w:val="00D07987"/>
    <w:rsid w:val="00D10068"/>
    <w:rsid w:val="00D12C2A"/>
    <w:rsid w:val="00D12FA7"/>
    <w:rsid w:val="00D1311E"/>
    <w:rsid w:val="00D131AB"/>
    <w:rsid w:val="00D148DB"/>
    <w:rsid w:val="00D15E3D"/>
    <w:rsid w:val="00D16475"/>
    <w:rsid w:val="00D17306"/>
    <w:rsid w:val="00D17D3E"/>
    <w:rsid w:val="00D20077"/>
    <w:rsid w:val="00D20DE8"/>
    <w:rsid w:val="00D214A2"/>
    <w:rsid w:val="00D220E4"/>
    <w:rsid w:val="00D22881"/>
    <w:rsid w:val="00D23099"/>
    <w:rsid w:val="00D25357"/>
    <w:rsid w:val="00D25881"/>
    <w:rsid w:val="00D25EC2"/>
    <w:rsid w:val="00D25FB1"/>
    <w:rsid w:val="00D27AD2"/>
    <w:rsid w:val="00D307AF"/>
    <w:rsid w:val="00D33ECB"/>
    <w:rsid w:val="00D3450F"/>
    <w:rsid w:val="00D36501"/>
    <w:rsid w:val="00D3730E"/>
    <w:rsid w:val="00D428E9"/>
    <w:rsid w:val="00D43337"/>
    <w:rsid w:val="00D4359E"/>
    <w:rsid w:val="00D44B0D"/>
    <w:rsid w:val="00D45243"/>
    <w:rsid w:val="00D45452"/>
    <w:rsid w:val="00D4709E"/>
    <w:rsid w:val="00D479DD"/>
    <w:rsid w:val="00D520CF"/>
    <w:rsid w:val="00D52350"/>
    <w:rsid w:val="00D52C47"/>
    <w:rsid w:val="00D53D18"/>
    <w:rsid w:val="00D57E66"/>
    <w:rsid w:val="00D604E8"/>
    <w:rsid w:val="00D63576"/>
    <w:rsid w:val="00D645EE"/>
    <w:rsid w:val="00D64694"/>
    <w:rsid w:val="00D7043E"/>
    <w:rsid w:val="00D72A5E"/>
    <w:rsid w:val="00D732EB"/>
    <w:rsid w:val="00D74A1E"/>
    <w:rsid w:val="00D752C9"/>
    <w:rsid w:val="00D803A6"/>
    <w:rsid w:val="00D805AB"/>
    <w:rsid w:val="00D82CB6"/>
    <w:rsid w:val="00D82D59"/>
    <w:rsid w:val="00D83BEB"/>
    <w:rsid w:val="00D84608"/>
    <w:rsid w:val="00D84C2B"/>
    <w:rsid w:val="00D851FA"/>
    <w:rsid w:val="00D86737"/>
    <w:rsid w:val="00D8764D"/>
    <w:rsid w:val="00D90E1B"/>
    <w:rsid w:val="00D9264F"/>
    <w:rsid w:val="00DA06F4"/>
    <w:rsid w:val="00DA735E"/>
    <w:rsid w:val="00DB0C22"/>
    <w:rsid w:val="00DB13A4"/>
    <w:rsid w:val="00DB239C"/>
    <w:rsid w:val="00DB2B32"/>
    <w:rsid w:val="00DB2CB4"/>
    <w:rsid w:val="00DB5203"/>
    <w:rsid w:val="00DC4E48"/>
    <w:rsid w:val="00DC7095"/>
    <w:rsid w:val="00DC7620"/>
    <w:rsid w:val="00DD0183"/>
    <w:rsid w:val="00DD0610"/>
    <w:rsid w:val="00DD1EA3"/>
    <w:rsid w:val="00DD46AB"/>
    <w:rsid w:val="00DD628A"/>
    <w:rsid w:val="00DD76D9"/>
    <w:rsid w:val="00DE07A5"/>
    <w:rsid w:val="00DE158B"/>
    <w:rsid w:val="00DE16E0"/>
    <w:rsid w:val="00DE2434"/>
    <w:rsid w:val="00DE2550"/>
    <w:rsid w:val="00DE265A"/>
    <w:rsid w:val="00DE3F54"/>
    <w:rsid w:val="00DE6630"/>
    <w:rsid w:val="00DE7C72"/>
    <w:rsid w:val="00DF0C4B"/>
    <w:rsid w:val="00DF1A12"/>
    <w:rsid w:val="00DF30A8"/>
    <w:rsid w:val="00DF39A3"/>
    <w:rsid w:val="00DF39F0"/>
    <w:rsid w:val="00DF3C18"/>
    <w:rsid w:val="00DF3E38"/>
    <w:rsid w:val="00DF458D"/>
    <w:rsid w:val="00DF4874"/>
    <w:rsid w:val="00DF53BD"/>
    <w:rsid w:val="00DF63A7"/>
    <w:rsid w:val="00E004A7"/>
    <w:rsid w:val="00E02365"/>
    <w:rsid w:val="00E02769"/>
    <w:rsid w:val="00E030AC"/>
    <w:rsid w:val="00E035AB"/>
    <w:rsid w:val="00E03D88"/>
    <w:rsid w:val="00E06291"/>
    <w:rsid w:val="00E06C3C"/>
    <w:rsid w:val="00E06CC4"/>
    <w:rsid w:val="00E077AA"/>
    <w:rsid w:val="00E103BD"/>
    <w:rsid w:val="00E1091F"/>
    <w:rsid w:val="00E12F6A"/>
    <w:rsid w:val="00E13DE3"/>
    <w:rsid w:val="00E143C9"/>
    <w:rsid w:val="00E154F9"/>
    <w:rsid w:val="00E168E1"/>
    <w:rsid w:val="00E16C40"/>
    <w:rsid w:val="00E17323"/>
    <w:rsid w:val="00E17CF7"/>
    <w:rsid w:val="00E2061F"/>
    <w:rsid w:val="00E2203D"/>
    <w:rsid w:val="00E24268"/>
    <w:rsid w:val="00E2598B"/>
    <w:rsid w:val="00E301D6"/>
    <w:rsid w:val="00E3180F"/>
    <w:rsid w:val="00E32BBB"/>
    <w:rsid w:val="00E32E20"/>
    <w:rsid w:val="00E34C3D"/>
    <w:rsid w:val="00E40371"/>
    <w:rsid w:val="00E409AD"/>
    <w:rsid w:val="00E42705"/>
    <w:rsid w:val="00E43307"/>
    <w:rsid w:val="00E44A10"/>
    <w:rsid w:val="00E45B80"/>
    <w:rsid w:val="00E47333"/>
    <w:rsid w:val="00E5076F"/>
    <w:rsid w:val="00E507B0"/>
    <w:rsid w:val="00E51FC2"/>
    <w:rsid w:val="00E524E3"/>
    <w:rsid w:val="00E549AC"/>
    <w:rsid w:val="00E54D5A"/>
    <w:rsid w:val="00E5710A"/>
    <w:rsid w:val="00E57463"/>
    <w:rsid w:val="00E64F51"/>
    <w:rsid w:val="00E70DF4"/>
    <w:rsid w:val="00E714F4"/>
    <w:rsid w:val="00E723CB"/>
    <w:rsid w:val="00E72FEB"/>
    <w:rsid w:val="00E74AA1"/>
    <w:rsid w:val="00E776F2"/>
    <w:rsid w:val="00E80EAA"/>
    <w:rsid w:val="00E8143F"/>
    <w:rsid w:val="00E81973"/>
    <w:rsid w:val="00E83A20"/>
    <w:rsid w:val="00E86A74"/>
    <w:rsid w:val="00E86F42"/>
    <w:rsid w:val="00E90315"/>
    <w:rsid w:val="00E9078D"/>
    <w:rsid w:val="00E908EE"/>
    <w:rsid w:val="00E92555"/>
    <w:rsid w:val="00E928A0"/>
    <w:rsid w:val="00E92988"/>
    <w:rsid w:val="00E93007"/>
    <w:rsid w:val="00E93196"/>
    <w:rsid w:val="00E934CC"/>
    <w:rsid w:val="00E93707"/>
    <w:rsid w:val="00E94D27"/>
    <w:rsid w:val="00E95E5D"/>
    <w:rsid w:val="00E9647F"/>
    <w:rsid w:val="00E97509"/>
    <w:rsid w:val="00EA1AA2"/>
    <w:rsid w:val="00EA1E2B"/>
    <w:rsid w:val="00EA2750"/>
    <w:rsid w:val="00EA3128"/>
    <w:rsid w:val="00EA4B97"/>
    <w:rsid w:val="00EA74B3"/>
    <w:rsid w:val="00EA78F6"/>
    <w:rsid w:val="00EB1E58"/>
    <w:rsid w:val="00EB3566"/>
    <w:rsid w:val="00EB4534"/>
    <w:rsid w:val="00EB4CE7"/>
    <w:rsid w:val="00EB59FF"/>
    <w:rsid w:val="00EB5F4A"/>
    <w:rsid w:val="00EB6282"/>
    <w:rsid w:val="00EB6C7E"/>
    <w:rsid w:val="00EC05BD"/>
    <w:rsid w:val="00EC0CFB"/>
    <w:rsid w:val="00EC116F"/>
    <w:rsid w:val="00EC147A"/>
    <w:rsid w:val="00EC233F"/>
    <w:rsid w:val="00EC2508"/>
    <w:rsid w:val="00EC2FAA"/>
    <w:rsid w:val="00EC361A"/>
    <w:rsid w:val="00EC43DA"/>
    <w:rsid w:val="00EC4E9D"/>
    <w:rsid w:val="00EC69CF"/>
    <w:rsid w:val="00EC6A63"/>
    <w:rsid w:val="00ED14A6"/>
    <w:rsid w:val="00ED2DCA"/>
    <w:rsid w:val="00ED3143"/>
    <w:rsid w:val="00ED5523"/>
    <w:rsid w:val="00ED6C3F"/>
    <w:rsid w:val="00ED7D35"/>
    <w:rsid w:val="00EE1FE2"/>
    <w:rsid w:val="00EE411E"/>
    <w:rsid w:val="00EE5F30"/>
    <w:rsid w:val="00EE701B"/>
    <w:rsid w:val="00EF0154"/>
    <w:rsid w:val="00EF2421"/>
    <w:rsid w:val="00EF3746"/>
    <w:rsid w:val="00EF402B"/>
    <w:rsid w:val="00EF44C0"/>
    <w:rsid w:val="00EF530A"/>
    <w:rsid w:val="00EF57B9"/>
    <w:rsid w:val="00EF5AA5"/>
    <w:rsid w:val="00EF711A"/>
    <w:rsid w:val="00EF79BE"/>
    <w:rsid w:val="00EF7EBC"/>
    <w:rsid w:val="00F00087"/>
    <w:rsid w:val="00F004D8"/>
    <w:rsid w:val="00F02391"/>
    <w:rsid w:val="00F02E5D"/>
    <w:rsid w:val="00F03E2D"/>
    <w:rsid w:val="00F03FAE"/>
    <w:rsid w:val="00F054A9"/>
    <w:rsid w:val="00F05678"/>
    <w:rsid w:val="00F05A7A"/>
    <w:rsid w:val="00F05D95"/>
    <w:rsid w:val="00F068FA"/>
    <w:rsid w:val="00F07580"/>
    <w:rsid w:val="00F132A2"/>
    <w:rsid w:val="00F14069"/>
    <w:rsid w:val="00F15F6B"/>
    <w:rsid w:val="00F16698"/>
    <w:rsid w:val="00F16EAC"/>
    <w:rsid w:val="00F21E68"/>
    <w:rsid w:val="00F2238C"/>
    <w:rsid w:val="00F2251B"/>
    <w:rsid w:val="00F22DEE"/>
    <w:rsid w:val="00F245D5"/>
    <w:rsid w:val="00F24CA4"/>
    <w:rsid w:val="00F25D3F"/>
    <w:rsid w:val="00F27917"/>
    <w:rsid w:val="00F31A1A"/>
    <w:rsid w:val="00F3240D"/>
    <w:rsid w:val="00F32E77"/>
    <w:rsid w:val="00F33781"/>
    <w:rsid w:val="00F36310"/>
    <w:rsid w:val="00F37ADF"/>
    <w:rsid w:val="00F40418"/>
    <w:rsid w:val="00F42277"/>
    <w:rsid w:val="00F43026"/>
    <w:rsid w:val="00F433AB"/>
    <w:rsid w:val="00F452AC"/>
    <w:rsid w:val="00F467BE"/>
    <w:rsid w:val="00F478C4"/>
    <w:rsid w:val="00F506CC"/>
    <w:rsid w:val="00F52D87"/>
    <w:rsid w:val="00F52EF2"/>
    <w:rsid w:val="00F5301C"/>
    <w:rsid w:val="00F564D7"/>
    <w:rsid w:val="00F60270"/>
    <w:rsid w:val="00F602A0"/>
    <w:rsid w:val="00F63170"/>
    <w:rsid w:val="00F6376F"/>
    <w:rsid w:val="00F63A78"/>
    <w:rsid w:val="00F64C15"/>
    <w:rsid w:val="00F65931"/>
    <w:rsid w:val="00F71349"/>
    <w:rsid w:val="00F71B68"/>
    <w:rsid w:val="00F729A7"/>
    <w:rsid w:val="00F7525A"/>
    <w:rsid w:val="00F7591A"/>
    <w:rsid w:val="00F8083A"/>
    <w:rsid w:val="00F80C3E"/>
    <w:rsid w:val="00F82263"/>
    <w:rsid w:val="00F8309B"/>
    <w:rsid w:val="00F8405E"/>
    <w:rsid w:val="00F846ED"/>
    <w:rsid w:val="00F85874"/>
    <w:rsid w:val="00F86B9C"/>
    <w:rsid w:val="00F900DB"/>
    <w:rsid w:val="00F940C9"/>
    <w:rsid w:val="00F94D55"/>
    <w:rsid w:val="00F958A9"/>
    <w:rsid w:val="00F96385"/>
    <w:rsid w:val="00F96FE6"/>
    <w:rsid w:val="00F97B40"/>
    <w:rsid w:val="00FA39ED"/>
    <w:rsid w:val="00FA3CC4"/>
    <w:rsid w:val="00FA54DA"/>
    <w:rsid w:val="00FA621A"/>
    <w:rsid w:val="00FA6D15"/>
    <w:rsid w:val="00FB0832"/>
    <w:rsid w:val="00FB1C42"/>
    <w:rsid w:val="00FB5F3A"/>
    <w:rsid w:val="00FC0206"/>
    <w:rsid w:val="00FC0406"/>
    <w:rsid w:val="00FC0454"/>
    <w:rsid w:val="00FC045F"/>
    <w:rsid w:val="00FC26F1"/>
    <w:rsid w:val="00FC272F"/>
    <w:rsid w:val="00FC2B3A"/>
    <w:rsid w:val="00FC2D3E"/>
    <w:rsid w:val="00FC3047"/>
    <w:rsid w:val="00FC34F1"/>
    <w:rsid w:val="00FC3F23"/>
    <w:rsid w:val="00FC4727"/>
    <w:rsid w:val="00FC4A44"/>
    <w:rsid w:val="00FC5745"/>
    <w:rsid w:val="00FC686B"/>
    <w:rsid w:val="00FC6DE9"/>
    <w:rsid w:val="00FD32AF"/>
    <w:rsid w:val="00FD3371"/>
    <w:rsid w:val="00FD3A60"/>
    <w:rsid w:val="00FD623C"/>
    <w:rsid w:val="00FD6F64"/>
    <w:rsid w:val="00FD78FF"/>
    <w:rsid w:val="00FE0027"/>
    <w:rsid w:val="00FE1520"/>
    <w:rsid w:val="00FE17E5"/>
    <w:rsid w:val="00FE2885"/>
    <w:rsid w:val="00FE289A"/>
    <w:rsid w:val="00FE2A37"/>
    <w:rsid w:val="00FE2B43"/>
    <w:rsid w:val="00FE3522"/>
    <w:rsid w:val="00FE51F8"/>
    <w:rsid w:val="00FE6A88"/>
    <w:rsid w:val="00FF0D30"/>
    <w:rsid w:val="00FF280C"/>
    <w:rsid w:val="00FF460F"/>
    <w:rsid w:val="00FF5C02"/>
    <w:rsid w:val="00FF6E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0EA1018"/>
  <w15:docId w15:val="{C05BDAB8-4475-42CE-82DB-8080597B1F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35D1C"/>
    <w:rPr>
      <w:rFonts w:ascii="Times New Roman" w:eastAsia="Times New Roman" w:hAnsi="Times New Roman"/>
    </w:rPr>
  </w:style>
  <w:style w:type="paragraph" w:styleId="Ttulo1">
    <w:name w:val="heading 1"/>
    <w:basedOn w:val="Normal"/>
    <w:next w:val="Normal"/>
    <w:link w:val="Ttulo1Car"/>
    <w:qFormat/>
    <w:rsid w:val="00035D1C"/>
    <w:pPr>
      <w:keepNext/>
      <w:spacing w:before="240" w:after="60"/>
      <w:outlineLvl w:val="0"/>
    </w:pPr>
    <w:rPr>
      <w:rFonts w:ascii="Arial" w:hAnsi="Arial"/>
      <w:b/>
      <w:kern w:val="28"/>
      <w:sz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C379D5"/>
    <w:rPr>
      <w:rFonts w:ascii="Tahoma" w:eastAsia="Calibri" w:hAnsi="Tahoma"/>
      <w:sz w:val="16"/>
      <w:szCs w:val="16"/>
      <w:lang w:val="x-none" w:eastAsia="x-none"/>
    </w:rPr>
  </w:style>
  <w:style w:type="character" w:customStyle="1" w:styleId="TextodegloboCar">
    <w:name w:val="Texto de globo Car"/>
    <w:link w:val="Textodeglobo"/>
    <w:uiPriority w:val="99"/>
    <w:semiHidden/>
    <w:rsid w:val="00C379D5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E03D88"/>
    <w:rPr>
      <w:sz w:val="22"/>
      <w:szCs w:val="22"/>
      <w:lang w:val="es-AR" w:eastAsia="en-US"/>
    </w:rPr>
  </w:style>
  <w:style w:type="paragraph" w:styleId="Encabezado">
    <w:name w:val="header"/>
    <w:basedOn w:val="Normal"/>
    <w:link w:val="EncabezadoCar"/>
    <w:uiPriority w:val="99"/>
    <w:unhideWhenUsed/>
    <w:rsid w:val="00552CC2"/>
    <w:pPr>
      <w:tabs>
        <w:tab w:val="center" w:pos="4419"/>
        <w:tab w:val="right" w:pos="8838"/>
      </w:tabs>
    </w:pPr>
    <w:rPr>
      <w:rFonts w:ascii="Calibri" w:eastAsia="Calibri" w:hAnsi="Calibri"/>
      <w:sz w:val="22"/>
      <w:szCs w:val="22"/>
      <w:lang w:val="x-none" w:eastAsia="en-US"/>
    </w:rPr>
  </w:style>
  <w:style w:type="character" w:customStyle="1" w:styleId="EncabezadoCar">
    <w:name w:val="Encabezado Car"/>
    <w:link w:val="Encabezado"/>
    <w:uiPriority w:val="99"/>
    <w:rsid w:val="00552CC2"/>
    <w:rPr>
      <w:sz w:val="22"/>
      <w:szCs w:val="22"/>
      <w:lang w:eastAsia="en-US"/>
    </w:rPr>
  </w:style>
  <w:style w:type="paragraph" w:styleId="Piedepgina">
    <w:name w:val="footer"/>
    <w:basedOn w:val="Normal"/>
    <w:link w:val="PiedepginaCar"/>
    <w:uiPriority w:val="99"/>
    <w:unhideWhenUsed/>
    <w:rsid w:val="00552CC2"/>
    <w:pPr>
      <w:tabs>
        <w:tab w:val="center" w:pos="4419"/>
        <w:tab w:val="right" w:pos="8838"/>
      </w:tabs>
    </w:pPr>
    <w:rPr>
      <w:rFonts w:ascii="Calibri" w:eastAsia="Calibri" w:hAnsi="Calibri"/>
      <w:sz w:val="22"/>
      <w:szCs w:val="22"/>
      <w:lang w:val="x-none" w:eastAsia="en-US"/>
    </w:rPr>
  </w:style>
  <w:style w:type="character" w:customStyle="1" w:styleId="PiedepginaCar">
    <w:name w:val="Pie de página Car"/>
    <w:link w:val="Piedepgina"/>
    <w:uiPriority w:val="99"/>
    <w:rsid w:val="00552CC2"/>
    <w:rPr>
      <w:sz w:val="22"/>
      <w:szCs w:val="22"/>
      <w:lang w:eastAsia="en-US"/>
    </w:rPr>
  </w:style>
  <w:style w:type="character" w:customStyle="1" w:styleId="Ttulo1Car">
    <w:name w:val="Título 1 Car"/>
    <w:link w:val="Ttulo1"/>
    <w:rsid w:val="00035D1C"/>
    <w:rPr>
      <w:rFonts w:ascii="Arial" w:eastAsia="Times New Roman" w:hAnsi="Arial"/>
      <w:b/>
      <w:kern w:val="28"/>
      <w:sz w:val="28"/>
      <w:lang w:val="es-ES" w:eastAsia="es-ES"/>
    </w:rPr>
  </w:style>
  <w:style w:type="paragraph" w:styleId="Prrafodelista">
    <w:name w:val="List Paragraph"/>
    <w:basedOn w:val="Normal"/>
    <w:uiPriority w:val="34"/>
    <w:qFormat/>
    <w:rsid w:val="00FD3A6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5051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36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concejo%20deliberante\Orden%20del%20D&#237;a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C2ED3D-A2F7-4A96-9027-9934367885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Orden del Día.dotx</Template>
  <TotalTime>3042</TotalTime>
  <Pages>1</Pages>
  <Words>364</Words>
  <Characters>2075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kyg</dc:creator>
  <cp:lastModifiedBy>Win10 1909</cp:lastModifiedBy>
  <cp:revision>363</cp:revision>
  <cp:lastPrinted>2025-10-13T15:49:00Z</cp:lastPrinted>
  <dcterms:created xsi:type="dcterms:W3CDTF">2021-03-16T14:44:00Z</dcterms:created>
  <dcterms:modified xsi:type="dcterms:W3CDTF">2025-10-13T15:49:00Z</dcterms:modified>
</cp:coreProperties>
</file>