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7B444" w14:textId="06C16A6A" w:rsidR="00B50219" w:rsidRPr="006A2FF4" w:rsidRDefault="00B50219" w:rsidP="004565CA">
      <w:pPr>
        <w:spacing w:after="230"/>
        <w:ind w:left="127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Orden del Día, Sesión Ordinaria jueves</w:t>
      </w:r>
      <w:r w:rsidR="0030615F">
        <w:rPr>
          <w:rFonts w:ascii="Arial" w:hAnsi="Arial" w:cs="Arial"/>
          <w:sz w:val="24"/>
          <w:szCs w:val="24"/>
        </w:rPr>
        <w:t xml:space="preserve"> </w:t>
      </w:r>
      <w:r w:rsidR="00976E4F">
        <w:rPr>
          <w:rFonts w:ascii="Arial" w:hAnsi="Arial" w:cs="Arial"/>
          <w:sz w:val="24"/>
          <w:szCs w:val="24"/>
        </w:rPr>
        <w:t xml:space="preserve">30 </w:t>
      </w:r>
      <w:r w:rsidR="0030615F">
        <w:rPr>
          <w:rFonts w:ascii="Arial" w:hAnsi="Arial" w:cs="Arial"/>
          <w:sz w:val="24"/>
          <w:szCs w:val="24"/>
        </w:rPr>
        <w:t xml:space="preserve">de octubre </w:t>
      </w:r>
      <w:r w:rsidRPr="006A2FF4">
        <w:rPr>
          <w:rFonts w:ascii="Arial" w:hAnsi="Arial" w:cs="Arial"/>
          <w:sz w:val="24"/>
          <w:szCs w:val="24"/>
        </w:rPr>
        <w:t xml:space="preserve">a llevarse a cabo a las </w:t>
      </w:r>
      <w:r w:rsidR="002D0DD7" w:rsidRPr="006A2FF4">
        <w:rPr>
          <w:rFonts w:ascii="Arial" w:hAnsi="Arial" w:cs="Arial"/>
          <w:sz w:val="24"/>
          <w:szCs w:val="24"/>
        </w:rPr>
        <w:t>1</w:t>
      </w:r>
      <w:r w:rsidR="002B68C2">
        <w:rPr>
          <w:rFonts w:ascii="Arial" w:hAnsi="Arial" w:cs="Arial"/>
          <w:sz w:val="24"/>
          <w:szCs w:val="24"/>
        </w:rPr>
        <w:t>7</w:t>
      </w:r>
      <w:r w:rsidR="00C4089E" w:rsidRPr="006A2FF4">
        <w:rPr>
          <w:rFonts w:ascii="Arial" w:hAnsi="Arial" w:cs="Arial"/>
          <w:sz w:val="24"/>
          <w:szCs w:val="24"/>
        </w:rPr>
        <w:t xml:space="preserve">.00 </w:t>
      </w:r>
      <w:r w:rsidRPr="006A2FF4">
        <w:rPr>
          <w:rFonts w:ascii="Arial" w:hAnsi="Arial" w:cs="Arial"/>
          <w:sz w:val="24"/>
          <w:szCs w:val="24"/>
        </w:rPr>
        <w:t xml:space="preserve">hs en el Salón de Sesiones Oscar Alende del HCD a efectos de tratar el siguiente: </w:t>
      </w:r>
    </w:p>
    <w:p w14:paraId="6A1B671F" w14:textId="7CD2B87F" w:rsidR="00B50219" w:rsidRPr="006A2FF4" w:rsidRDefault="00B50219" w:rsidP="00B50219">
      <w:pPr>
        <w:spacing w:after="218" w:line="259" w:lineRule="auto"/>
        <w:ind w:left="100"/>
        <w:jc w:val="center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b/>
          <w:sz w:val="24"/>
          <w:szCs w:val="24"/>
          <w:u w:val="single" w:color="000000"/>
        </w:rPr>
        <w:t>ORDEN DEL DIA</w:t>
      </w:r>
      <w:r w:rsidRPr="006A2FF4">
        <w:rPr>
          <w:rFonts w:ascii="Arial" w:hAnsi="Arial" w:cs="Arial"/>
          <w:sz w:val="24"/>
          <w:szCs w:val="24"/>
        </w:rPr>
        <w:t xml:space="preserve"> </w:t>
      </w:r>
    </w:p>
    <w:p w14:paraId="385008F9" w14:textId="77777777" w:rsidR="00B50219" w:rsidRPr="006A2FF4" w:rsidRDefault="00B50219" w:rsidP="00D17306">
      <w:pPr>
        <w:numPr>
          <w:ilvl w:val="0"/>
          <w:numId w:val="2"/>
        </w:numPr>
        <w:spacing w:after="107" w:line="250" w:lineRule="auto"/>
        <w:ind w:left="426"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 xml:space="preserve">Izamiento de la Enseña Nacional </w:t>
      </w:r>
    </w:p>
    <w:p w14:paraId="6122F8F1" w14:textId="25BB0CC2" w:rsidR="00AD5BB1" w:rsidRDefault="00B50219" w:rsidP="00D732EB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Homenaje</w:t>
      </w:r>
      <w:r w:rsidR="0020034B">
        <w:rPr>
          <w:rFonts w:ascii="Arial" w:hAnsi="Arial" w:cs="Arial"/>
          <w:sz w:val="24"/>
          <w:szCs w:val="24"/>
        </w:rPr>
        <w:t>s.</w:t>
      </w:r>
    </w:p>
    <w:p w14:paraId="75002D0A" w14:textId="45C1C7A7" w:rsidR="00197F77" w:rsidRPr="00D732EB" w:rsidRDefault="00197F77" w:rsidP="00D732EB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Reconocimientos: entrenadora de </w:t>
      </w:r>
      <w:r w:rsidR="00E64417">
        <w:rPr>
          <w:rFonts w:ascii="Arial" w:hAnsi="Arial" w:cs="Arial"/>
          <w:sz w:val="24"/>
          <w:szCs w:val="24"/>
        </w:rPr>
        <w:t xml:space="preserve">patinaje artístico </w:t>
      </w:r>
      <w:r>
        <w:rPr>
          <w:rFonts w:ascii="Arial" w:hAnsi="Arial" w:cs="Arial"/>
          <w:sz w:val="24"/>
          <w:szCs w:val="24"/>
        </w:rPr>
        <w:t>Ailen Barrios</w:t>
      </w:r>
      <w:r w:rsidR="00E64417">
        <w:rPr>
          <w:rFonts w:ascii="Arial" w:hAnsi="Arial" w:cs="Arial"/>
          <w:sz w:val="24"/>
          <w:szCs w:val="24"/>
        </w:rPr>
        <w:t xml:space="preserve"> / </w:t>
      </w:r>
      <w:r>
        <w:rPr>
          <w:rFonts w:ascii="Arial" w:hAnsi="Arial" w:cs="Arial"/>
          <w:sz w:val="24"/>
          <w:szCs w:val="24"/>
        </w:rPr>
        <w:t xml:space="preserve">patinadora </w:t>
      </w:r>
      <w:r w:rsidR="00E64417">
        <w:rPr>
          <w:rFonts w:ascii="Arial" w:hAnsi="Arial" w:cs="Arial"/>
          <w:sz w:val="24"/>
          <w:szCs w:val="24"/>
        </w:rPr>
        <w:t xml:space="preserve">artística </w:t>
      </w:r>
      <w:r>
        <w:rPr>
          <w:rFonts w:ascii="Arial" w:hAnsi="Arial" w:cs="Arial"/>
          <w:sz w:val="24"/>
          <w:szCs w:val="24"/>
        </w:rPr>
        <w:t>Maria Sol Campos.</w:t>
      </w:r>
    </w:p>
    <w:p w14:paraId="2D585F31" w14:textId="5D8B5DA7" w:rsidR="00DA735E" w:rsidRPr="006A2FF4" w:rsidRDefault="00B50219" w:rsidP="00DA735E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Acta</w:t>
      </w:r>
      <w:r w:rsidR="003C7E2A" w:rsidRPr="006A2FF4">
        <w:rPr>
          <w:rFonts w:ascii="Arial" w:hAnsi="Arial" w:cs="Arial"/>
          <w:sz w:val="24"/>
          <w:szCs w:val="24"/>
        </w:rPr>
        <w:t xml:space="preserve"> 17</w:t>
      </w:r>
      <w:r w:rsidR="00976E4F">
        <w:rPr>
          <w:rFonts w:ascii="Arial" w:hAnsi="Arial" w:cs="Arial"/>
          <w:sz w:val="24"/>
          <w:szCs w:val="24"/>
        </w:rPr>
        <w:t>70.</w:t>
      </w:r>
    </w:p>
    <w:p w14:paraId="1A20957A" w14:textId="1A48DFDC" w:rsidR="00DA735E" w:rsidRPr="006A2FF4" w:rsidRDefault="00DA735E" w:rsidP="00DA735E">
      <w:pPr>
        <w:spacing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 xml:space="preserve">Comunicaciones del Ejecutivo </w:t>
      </w:r>
    </w:p>
    <w:p w14:paraId="37BFF7A0" w14:textId="270B9EED" w:rsidR="009116F2" w:rsidRPr="00B6517B" w:rsidRDefault="00DA735E" w:rsidP="006475E2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Expte</w:t>
      </w:r>
      <w:r w:rsidR="008766B3" w:rsidRPr="006A2FF4">
        <w:rPr>
          <w:rFonts w:ascii="Arial" w:hAnsi="Arial" w:cs="Arial"/>
          <w:sz w:val="24"/>
          <w:szCs w:val="24"/>
        </w:rPr>
        <w:t xml:space="preserve"> D</w:t>
      </w:r>
      <w:r w:rsidR="0030615F">
        <w:rPr>
          <w:rFonts w:ascii="Arial" w:hAnsi="Arial" w:cs="Arial"/>
          <w:sz w:val="24"/>
          <w:szCs w:val="24"/>
        </w:rPr>
        <w:t>E</w:t>
      </w:r>
      <w:r w:rsidR="00745B1F">
        <w:rPr>
          <w:rFonts w:ascii="Arial" w:hAnsi="Arial" w:cs="Arial"/>
          <w:sz w:val="24"/>
          <w:szCs w:val="24"/>
        </w:rPr>
        <w:t xml:space="preserve"> 213, nota prorroga plazo presentación </w:t>
      </w:r>
      <w:r w:rsidR="003B03EA">
        <w:rPr>
          <w:rFonts w:ascii="Arial" w:hAnsi="Arial" w:cs="Arial"/>
          <w:sz w:val="24"/>
          <w:szCs w:val="24"/>
        </w:rPr>
        <w:t xml:space="preserve">calculo </w:t>
      </w:r>
      <w:r w:rsidR="00745B1F">
        <w:rPr>
          <w:rFonts w:ascii="Arial" w:hAnsi="Arial" w:cs="Arial"/>
          <w:sz w:val="24"/>
          <w:szCs w:val="24"/>
        </w:rPr>
        <w:t xml:space="preserve">recursos y </w:t>
      </w:r>
      <w:r w:rsidR="003B03EA">
        <w:rPr>
          <w:rFonts w:ascii="Arial" w:hAnsi="Arial" w:cs="Arial"/>
          <w:sz w:val="24"/>
          <w:szCs w:val="24"/>
        </w:rPr>
        <w:t xml:space="preserve">presup de </w:t>
      </w:r>
      <w:r w:rsidR="00745B1F">
        <w:rPr>
          <w:rFonts w:ascii="Arial" w:hAnsi="Arial" w:cs="Arial"/>
          <w:sz w:val="24"/>
          <w:szCs w:val="24"/>
        </w:rPr>
        <w:t>gastos y ordenanza fiscal e impositiva 2026.</w:t>
      </w:r>
    </w:p>
    <w:p w14:paraId="455525DF" w14:textId="3E6967E4" w:rsidR="009F40D5" w:rsidRPr="00E96696" w:rsidRDefault="00B6517B" w:rsidP="00217E86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 DE 217, licencia intendente 10/11 al 30/11.</w:t>
      </w:r>
    </w:p>
    <w:p w14:paraId="0E827C66" w14:textId="57F58F1F" w:rsidR="003B03EA" w:rsidRPr="003B03EA" w:rsidRDefault="00E96696" w:rsidP="00EE5E30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3B03EA">
        <w:rPr>
          <w:rFonts w:ascii="Arial" w:hAnsi="Arial" w:cs="Arial"/>
          <w:sz w:val="24"/>
          <w:szCs w:val="24"/>
        </w:rPr>
        <w:t xml:space="preserve">Expte DE 218, P ord, </w:t>
      </w:r>
      <w:r w:rsidR="003B03EA" w:rsidRPr="003B03EA">
        <w:rPr>
          <w:rFonts w:ascii="Arial" w:hAnsi="Arial" w:cs="Arial"/>
          <w:sz w:val="24"/>
          <w:szCs w:val="24"/>
        </w:rPr>
        <w:t xml:space="preserve">modif ord 3624, </w:t>
      </w:r>
      <w:r w:rsidR="003B03EA">
        <w:rPr>
          <w:rFonts w:ascii="Arial" w:hAnsi="Arial" w:cs="Arial"/>
          <w:sz w:val="24"/>
          <w:szCs w:val="24"/>
        </w:rPr>
        <w:t>calculo recursos y presup de gastos.</w:t>
      </w:r>
    </w:p>
    <w:p w14:paraId="26E727B8" w14:textId="242DDCF6" w:rsidR="00A62BA5" w:rsidRPr="003B03EA" w:rsidRDefault="00A62BA5" w:rsidP="003B03EA">
      <w:pPr>
        <w:spacing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3B03EA">
        <w:rPr>
          <w:rFonts w:ascii="Arial" w:hAnsi="Arial" w:cs="Arial"/>
          <w:b/>
          <w:bCs/>
          <w:sz w:val="24"/>
          <w:szCs w:val="24"/>
          <w:u w:val="single"/>
        </w:rPr>
        <w:t>Asuntos de Vecinos</w:t>
      </w:r>
    </w:p>
    <w:p w14:paraId="21CB775E" w14:textId="7E85B703" w:rsidR="00380976" w:rsidRPr="00745B1F" w:rsidRDefault="00A62BA5" w:rsidP="009F40D5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 V</w:t>
      </w:r>
      <w:r w:rsidR="006D21B2">
        <w:rPr>
          <w:rFonts w:ascii="Arial" w:hAnsi="Arial" w:cs="Arial"/>
          <w:sz w:val="24"/>
          <w:szCs w:val="24"/>
        </w:rPr>
        <w:t xml:space="preserve"> 212, solicitud colocación reductor velocidad. </w:t>
      </w:r>
    </w:p>
    <w:p w14:paraId="76E38893" w14:textId="1C5A85C3" w:rsidR="00745B1F" w:rsidRPr="00217E86" w:rsidRDefault="00745B1F" w:rsidP="00745B1F">
      <w:pPr>
        <w:spacing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217E86">
        <w:rPr>
          <w:rFonts w:ascii="Arial" w:hAnsi="Arial" w:cs="Arial"/>
          <w:b/>
          <w:bCs/>
          <w:sz w:val="24"/>
          <w:szCs w:val="24"/>
          <w:u w:val="single"/>
        </w:rPr>
        <w:t>Proyectos de Ordenanza</w:t>
      </w:r>
    </w:p>
    <w:p w14:paraId="440C725D" w14:textId="34427996" w:rsidR="00745B1F" w:rsidRPr="009B5F9C" w:rsidRDefault="00745B1F" w:rsidP="009F40D5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Expte TxLF 214, creación </w:t>
      </w:r>
      <w:r w:rsidR="0069239A">
        <w:rPr>
          <w:rFonts w:ascii="Arial" w:hAnsi="Arial" w:cs="Arial"/>
          <w:sz w:val="24"/>
          <w:szCs w:val="24"/>
        </w:rPr>
        <w:t>Agencia eventos locales.</w:t>
      </w:r>
    </w:p>
    <w:p w14:paraId="7F5A9C65" w14:textId="077C1C27" w:rsidR="00071D7D" w:rsidRPr="00FB5B74" w:rsidRDefault="009B5F9C" w:rsidP="00FB5B74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 AJ 220, creación Programa Municipal Viviendas</w:t>
      </w:r>
      <w:r w:rsidR="005D371F">
        <w:rPr>
          <w:rFonts w:ascii="Arial" w:hAnsi="Arial" w:cs="Arial"/>
          <w:sz w:val="24"/>
          <w:szCs w:val="24"/>
        </w:rPr>
        <w:t>.</w:t>
      </w:r>
    </w:p>
    <w:p w14:paraId="480E3189" w14:textId="7A60A3AB" w:rsidR="00524595" w:rsidRPr="00071D7D" w:rsidRDefault="00524595" w:rsidP="00524595">
      <w:pPr>
        <w:spacing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071D7D">
        <w:rPr>
          <w:rFonts w:ascii="Arial" w:hAnsi="Arial" w:cs="Arial"/>
          <w:b/>
          <w:bCs/>
          <w:sz w:val="24"/>
          <w:szCs w:val="24"/>
          <w:u w:val="single"/>
        </w:rPr>
        <w:t>Proyecto de Resolución</w:t>
      </w:r>
    </w:p>
    <w:p w14:paraId="40D3BB60" w14:textId="7E5B2653" w:rsidR="00524595" w:rsidRPr="00C059DA" w:rsidRDefault="00EB4534" w:rsidP="00246E12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</w:t>
      </w:r>
      <w:r w:rsidR="009B5F9C">
        <w:rPr>
          <w:rFonts w:ascii="Arial" w:hAnsi="Arial" w:cs="Arial"/>
          <w:sz w:val="24"/>
          <w:szCs w:val="24"/>
        </w:rPr>
        <w:t xml:space="preserve"> LLA 224, restauración y puesta funcionamiento Punto Limpio (Plaza Italia).</w:t>
      </w:r>
    </w:p>
    <w:p w14:paraId="44C7C9F9" w14:textId="26CAC53E" w:rsidR="00CA7854" w:rsidRPr="00DE5341" w:rsidRDefault="00CA7854" w:rsidP="00DE5341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 TxLF</w:t>
      </w:r>
      <w:r w:rsidR="006D21B2">
        <w:rPr>
          <w:rFonts w:ascii="Arial" w:hAnsi="Arial" w:cs="Arial"/>
          <w:sz w:val="24"/>
          <w:szCs w:val="24"/>
        </w:rPr>
        <w:t xml:space="preserve"> 215, reubicación circuito de karting y cafeteras.</w:t>
      </w:r>
    </w:p>
    <w:p w14:paraId="6070056F" w14:textId="3CF7C34A" w:rsidR="005252F6" w:rsidRPr="00DE5341" w:rsidRDefault="005252F6" w:rsidP="00DE5341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 LLA</w:t>
      </w:r>
      <w:r w:rsidR="002C42C4">
        <w:rPr>
          <w:rFonts w:ascii="Arial" w:hAnsi="Arial" w:cs="Arial"/>
          <w:sz w:val="24"/>
          <w:szCs w:val="24"/>
        </w:rPr>
        <w:t xml:space="preserve"> 222, mejorado y nivelación calle San Jorge e/ B. Yrigoyen y Pueblos Originarios.</w:t>
      </w:r>
    </w:p>
    <w:p w14:paraId="455A0D27" w14:textId="65561024" w:rsidR="003E3A0F" w:rsidRPr="00DE5341" w:rsidRDefault="003E3A0F" w:rsidP="00DE5341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</w:t>
      </w:r>
      <w:r w:rsidR="004A31D9">
        <w:rPr>
          <w:rFonts w:ascii="Arial" w:hAnsi="Arial" w:cs="Arial"/>
          <w:sz w:val="24"/>
          <w:szCs w:val="24"/>
        </w:rPr>
        <w:t xml:space="preserve"> LLA</w:t>
      </w:r>
      <w:r w:rsidR="002C42C4">
        <w:rPr>
          <w:rFonts w:ascii="Arial" w:hAnsi="Arial" w:cs="Arial"/>
          <w:sz w:val="24"/>
          <w:szCs w:val="24"/>
        </w:rPr>
        <w:t xml:space="preserve"> 223, colocación reductor velocidad Alvear e/ Avellaneda y Moreno.</w:t>
      </w:r>
    </w:p>
    <w:p w14:paraId="2641CF43" w14:textId="490C0507" w:rsidR="008672FF" w:rsidRPr="00DE5341" w:rsidRDefault="008672FF" w:rsidP="00DE5341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Expte </w:t>
      </w:r>
      <w:r w:rsidR="006A0A78">
        <w:rPr>
          <w:rFonts w:ascii="Arial" w:hAnsi="Arial" w:cs="Arial"/>
          <w:sz w:val="24"/>
          <w:szCs w:val="24"/>
        </w:rPr>
        <w:t xml:space="preserve">TxLF 216, </w:t>
      </w:r>
      <w:r w:rsidR="00E97A28">
        <w:rPr>
          <w:rFonts w:ascii="Arial" w:hAnsi="Arial" w:cs="Arial"/>
          <w:sz w:val="24"/>
          <w:szCs w:val="24"/>
        </w:rPr>
        <w:t>conformidad promulgación de la ley provincial 15.520 (registro deudores alimentarios).</w:t>
      </w:r>
    </w:p>
    <w:p w14:paraId="3CF9156B" w14:textId="5C7CF710" w:rsidR="00524595" w:rsidRPr="00851405" w:rsidRDefault="00524595" w:rsidP="00851405">
      <w:pPr>
        <w:spacing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24595">
        <w:rPr>
          <w:rFonts w:ascii="Arial" w:hAnsi="Arial" w:cs="Arial"/>
          <w:b/>
          <w:bCs/>
          <w:sz w:val="24"/>
          <w:szCs w:val="24"/>
          <w:u w:val="single"/>
        </w:rPr>
        <w:t>Proyecto de Decretos</w:t>
      </w:r>
    </w:p>
    <w:p w14:paraId="7715C431" w14:textId="5A3FA8D9" w:rsidR="003E3A0F" w:rsidRPr="00EA1FB0" w:rsidRDefault="003E3A0F" w:rsidP="00DE5341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</w:t>
      </w:r>
      <w:r w:rsidR="00A62BA5">
        <w:rPr>
          <w:rFonts w:ascii="Arial" w:hAnsi="Arial" w:cs="Arial"/>
          <w:sz w:val="24"/>
          <w:szCs w:val="24"/>
        </w:rPr>
        <w:t xml:space="preserve"> </w:t>
      </w:r>
      <w:r w:rsidR="005D7955">
        <w:rPr>
          <w:rFonts w:ascii="Arial" w:hAnsi="Arial" w:cs="Arial"/>
          <w:sz w:val="24"/>
          <w:szCs w:val="24"/>
        </w:rPr>
        <w:t xml:space="preserve">AJ 221, gestión reunión tema: </w:t>
      </w:r>
      <w:r w:rsidR="002C42C4">
        <w:rPr>
          <w:rFonts w:ascii="Arial" w:hAnsi="Arial" w:cs="Arial"/>
          <w:sz w:val="24"/>
          <w:szCs w:val="24"/>
        </w:rPr>
        <w:t>plan de emergencia ante lluvias intensas.</w:t>
      </w:r>
    </w:p>
    <w:p w14:paraId="479CBDB9" w14:textId="3F850224" w:rsidR="00EA1FB0" w:rsidRPr="00DE5341" w:rsidRDefault="00EA1FB0" w:rsidP="00DE5341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Expte AJ 219, interés leg, </w:t>
      </w:r>
      <w:r w:rsidR="005D7955">
        <w:rPr>
          <w:rFonts w:ascii="Arial" w:hAnsi="Arial" w:cs="Arial"/>
          <w:sz w:val="24"/>
          <w:szCs w:val="24"/>
        </w:rPr>
        <w:t xml:space="preserve">primera comisión Asoc. Civil </w:t>
      </w:r>
      <w:r w:rsidR="00851405">
        <w:rPr>
          <w:rFonts w:ascii="Arial" w:hAnsi="Arial" w:cs="Arial"/>
          <w:sz w:val="24"/>
          <w:szCs w:val="24"/>
        </w:rPr>
        <w:t>d</w:t>
      </w:r>
      <w:r w:rsidR="005D7955">
        <w:rPr>
          <w:rFonts w:ascii="Arial" w:hAnsi="Arial" w:cs="Arial"/>
          <w:sz w:val="24"/>
          <w:szCs w:val="24"/>
        </w:rPr>
        <w:t>el Centro de Dia.</w:t>
      </w:r>
    </w:p>
    <w:p w14:paraId="0C0C63D2" w14:textId="6E0BB82F" w:rsidR="00380309" w:rsidRPr="006A2FF4" w:rsidRDefault="00380309" w:rsidP="00380309">
      <w:pPr>
        <w:spacing w:before="120"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>Despachos de Comisiones</w:t>
      </w:r>
    </w:p>
    <w:p w14:paraId="0FF0927F" w14:textId="678C3167" w:rsidR="00194E15" w:rsidRPr="006A2FF4" w:rsidRDefault="00194E15" w:rsidP="00194E15">
      <w:pPr>
        <w:spacing w:before="120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  <w:u w:val="single"/>
        </w:rPr>
        <w:t>Comisión Plenaria</w:t>
      </w:r>
    </w:p>
    <w:p w14:paraId="502386E8" w14:textId="3C4BC025" w:rsidR="00AD125F" w:rsidRPr="00873DAB" w:rsidRDefault="00194E15" w:rsidP="0036087E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Expte</w:t>
      </w:r>
      <w:r w:rsidR="00B2051F">
        <w:rPr>
          <w:rFonts w:ascii="Arial" w:hAnsi="Arial" w:cs="Arial"/>
          <w:sz w:val="24"/>
          <w:szCs w:val="24"/>
        </w:rPr>
        <w:t xml:space="preserve"> </w:t>
      </w:r>
      <w:r w:rsidR="00873DAB" w:rsidRPr="00873DAB">
        <w:rPr>
          <w:rFonts w:ascii="Arial" w:hAnsi="Arial" w:cs="Arial"/>
          <w:sz w:val="24"/>
          <w:szCs w:val="24"/>
        </w:rPr>
        <w:t xml:space="preserve">V199, </w:t>
      </w:r>
      <w:r w:rsidR="00FD1794">
        <w:rPr>
          <w:rFonts w:ascii="Arial" w:hAnsi="Arial" w:cs="Arial"/>
          <w:sz w:val="24"/>
          <w:szCs w:val="24"/>
        </w:rPr>
        <w:t xml:space="preserve">P resol, </w:t>
      </w:r>
      <w:r w:rsidR="00873DAB" w:rsidRPr="00873DAB">
        <w:rPr>
          <w:rFonts w:ascii="Arial" w:hAnsi="Arial" w:cs="Arial"/>
          <w:sz w:val="24"/>
          <w:szCs w:val="24"/>
        </w:rPr>
        <w:t>anegamiento caminos zona Cuartel I, Pago de Oro</w:t>
      </w:r>
      <w:r w:rsidR="00FD1794">
        <w:rPr>
          <w:rFonts w:ascii="Arial" w:hAnsi="Arial" w:cs="Arial"/>
          <w:sz w:val="24"/>
          <w:szCs w:val="24"/>
        </w:rPr>
        <w:t>.</w:t>
      </w:r>
    </w:p>
    <w:p w14:paraId="48895DF5" w14:textId="31FED582" w:rsidR="00AD5BB1" w:rsidRPr="00FD1794" w:rsidRDefault="00AD5BB1" w:rsidP="00E030AC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Expte</w:t>
      </w:r>
      <w:r w:rsidR="00FD1794">
        <w:rPr>
          <w:rFonts w:ascii="Arial" w:hAnsi="Arial" w:cs="Arial"/>
          <w:sz w:val="24"/>
          <w:szCs w:val="24"/>
        </w:rPr>
        <w:t xml:space="preserve"> </w:t>
      </w:r>
      <w:r w:rsidR="00FD1794" w:rsidRPr="00FD1794">
        <w:rPr>
          <w:rFonts w:ascii="Arial" w:hAnsi="Arial" w:cs="Arial"/>
          <w:sz w:val="24"/>
          <w:szCs w:val="24"/>
        </w:rPr>
        <w:t xml:space="preserve">DE (LLA 164), </w:t>
      </w:r>
      <w:r w:rsidR="00401E94">
        <w:rPr>
          <w:rFonts w:ascii="Arial" w:hAnsi="Arial" w:cs="Arial"/>
          <w:sz w:val="24"/>
          <w:szCs w:val="24"/>
        </w:rPr>
        <w:t xml:space="preserve">P decreto, </w:t>
      </w:r>
      <w:r w:rsidR="00FD1794" w:rsidRPr="00FD1794">
        <w:rPr>
          <w:rFonts w:ascii="Arial" w:hAnsi="Arial" w:cs="Arial"/>
          <w:sz w:val="24"/>
          <w:szCs w:val="24"/>
        </w:rPr>
        <w:t>resp Com 25, informe partidas medicamentos contaminados fentanilo clínico</w:t>
      </w:r>
      <w:r w:rsidR="00FD1794">
        <w:rPr>
          <w:rFonts w:ascii="Arial" w:hAnsi="Arial" w:cs="Arial"/>
          <w:sz w:val="24"/>
          <w:szCs w:val="24"/>
        </w:rPr>
        <w:t>.</w:t>
      </w:r>
    </w:p>
    <w:p w14:paraId="3B64AF39" w14:textId="1C82A39D" w:rsidR="00AD5BB1" w:rsidRPr="00FD1794" w:rsidRDefault="00AD5BB1" w:rsidP="0036087E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Expte</w:t>
      </w:r>
      <w:r w:rsidR="00B166E7">
        <w:rPr>
          <w:rFonts w:ascii="Arial" w:hAnsi="Arial" w:cs="Arial"/>
          <w:sz w:val="24"/>
          <w:szCs w:val="24"/>
        </w:rPr>
        <w:t xml:space="preserve"> </w:t>
      </w:r>
      <w:r w:rsidR="00FD1794" w:rsidRPr="00FD1794">
        <w:rPr>
          <w:rFonts w:ascii="Arial" w:hAnsi="Arial" w:cs="Arial"/>
          <w:sz w:val="24"/>
          <w:szCs w:val="24"/>
        </w:rPr>
        <w:t xml:space="preserve">DE (LLA 165), </w:t>
      </w:r>
      <w:r w:rsidR="00401E94">
        <w:rPr>
          <w:rFonts w:ascii="Arial" w:hAnsi="Arial" w:cs="Arial"/>
          <w:sz w:val="24"/>
          <w:szCs w:val="24"/>
        </w:rPr>
        <w:t xml:space="preserve">P decreto, </w:t>
      </w:r>
      <w:r w:rsidR="00FD1794" w:rsidRPr="00FD1794">
        <w:rPr>
          <w:rFonts w:ascii="Arial" w:hAnsi="Arial" w:cs="Arial"/>
          <w:sz w:val="24"/>
          <w:szCs w:val="24"/>
        </w:rPr>
        <w:t>resp com 26, informe prevención y control de triquinosis</w:t>
      </w:r>
      <w:r w:rsidR="00FD1794">
        <w:rPr>
          <w:rFonts w:ascii="Arial" w:hAnsi="Arial" w:cs="Arial"/>
          <w:sz w:val="24"/>
          <w:szCs w:val="24"/>
        </w:rPr>
        <w:t>.</w:t>
      </w:r>
    </w:p>
    <w:p w14:paraId="21A7BE2C" w14:textId="0B03F66D" w:rsidR="003C5F33" w:rsidRPr="00CA22A0" w:rsidRDefault="00AD5BB1" w:rsidP="00D732EB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E</w:t>
      </w:r>
      <w:r w:rsidR="00D732EB">
        <w:rPr>
          <w:rFonts w:ascii="Arial" w:hAnsi="Arial" w:cs="Arial"/>
          <w:sz w:val="24"/>
          <w:szCs w:val="24"/>
        </w:rPr>
        <w:t>xpte</w:t>
      </w:r>
      <w:r w:rsidR="00712DAF">
        <w:rPr>
          <w:rFonts w:ascii="Arial" w:hAnsi="Arial" w:cs="Arial"/>
          <w:sz w:val="24"/>
          <w:szCs w:val="24"/>
        </w:rPr>
        <w:t xml:space="preserve"> </w:t>
      </w:r>
      <w:r w:rsidR="00CA22A0" w:rsidRPr="00CA22A0">
        <w:rPr>
          <w:rFonts w:ascii="Arial" w:hAnsi="Arial" w:cs="Arial"/>
          <w:sz w:val="24"/>
          <w:szCs w:val="24"/>
        </w:rPr>
        <w:t xml:space="preserve">LLA 210, </w:t>
      </w:r>
      <w:r w:rsidR="00401E94">
        <w:rPr>
          <w:rFonts w:ascii="Arial" w:hAnsi="Arial" w:cs="Arial"/>
          <w:sz w:val="24"/>
          <w:szCs w:val="24"/>
        </w:rPr>
        <w:t xml:space="preserve">P decreto, </w:t>
      </w:r>
      <w:r w:rsidR="00CA22A0" w:rsidRPr="00CA22A0">
        <w:rPr>
          <w:rFonts w:ascii="Arial" w:hAnsi="Arial" w:cs="Arial"/>
          <w:sz w:val="24"/>
          <w:szCs w:val="24"/>
        </w:rPr>
        <w:t>gestión reunión aplicación de ordenanza 3620 (uso motocicletas)</w:t>
      </w:r>
      <w:r w:rsidR="00CA22A0">
        <w:rPr>
          <w:rFonts w:ascii="Arial" w:hAnsi="Arial" w:cs="Arial"/>
          <w:sz w:val="24"/>
          <w:szCs w:val="24"/>
        </w:rPr>
        <w:t>.</w:t>
      </w:r>
    </w:p>
    <w:p w14:paraId="0388F089" w14:textId="10F6CE4D" w:rsidR="003E0F9C" w:rsidRPr="00976E4F" w:rsidRDefault="00D732EB" w:rsidP="00976E4F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Expte</w:t>
      </w:r>
      <w:r w:rsidR="005E6C53">
        <w:rPr>
          <w:rFonts w:ascii="Arial" w:hAnsi="Arial" w:cs="Arial"/>
          <w:sz w:val="24"/>
          <w:szCs w:val="24"/>
        </w:rPr>
        <w:t xml:space="preserve"> AJ</w:t>
      </w:r>
      <w:r w:rsidR="00401E94">
        <w:rPr>
          <w:rFonts w:ascii="Arial" w:hAnsi="Arial" w:cs="Arial"/>
          <w:sz w:val="24"/>
          <w:szCs w:val="24"/>
        </w:rPr>
        <w:t xml:space="preserve"> 211, </w:t>
      </w:r>
      <w:r w:rsidR="00CF29B8">
        <w:rPr>
          <w:rFonts w:ascii="Arial" w:hAnsi="Arial" w:cs="Arial"/>
          <w:sz w:val="24"/>
          <w:szCs w:val="24"/>
        </w:rPr>
        <w:t>P decreto, puesto control semáforos (Pueyrredón y Perón).</w:t>
      </w:r>
    </w:p>
    <w:p w14:paraId="1EBE5CB9" w14:textId="5FDDAD08" w:rsidR="008672FF" w:rsidRPr="00D84608" w:rsidRDefault="00D84608" w:rsidP="008672FF">
      <w:pPr>
        <w:spacing w:before="120" w:after="107" w:line="25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84608">
        <w:rPr>
          <w:rFonts w:ascii="Arial" w:hAnsi="Arial" w:cs="Arial"/>
          <w:sz w:val="24"/>
          <w:szCs w:val="24"/>
          <w:u w:val="single"/>
        </w:rPr>
        <w:t>Comisión de Desarrollo Local</w:t>
      </w:r>
    </w:p>
    <w:p w14:paraId="580AA0FD" w14:textId="09C63564" w:rsidR="001B7EC7" w:rsidRPr="003A1BDA" w:rsidRDefault="00D84608" w:rsidP="003A1BDA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Expte </w:t>
      </w:r>
      <w:r w:rsidR="00BA506F">
        <w:rPr>
          <w:rFonts w:ascii="Arial" w:hAnsi="Arial" w:cs="Arial"/>
          <w:sz w:val="24"/>
          <w:szCs w:val="24"/>
        </w:rPr>
        <w:t>TXLF</w:t>
      </w:r>
      <w:r w:rsidR="0046607D">
        <w:rPr>
          <w:rFonts w:ascii="Arial" w:hAnsi="Arial" w:cs="Arial"/>
          <w:sz w:val="24"/>
          <w:szCs w:val="24"/>
        </w:rPr>
        <w:t xml:space="preserve"> </w:t>
      </w:r>
      <w:r w:rsidR="007C756E">
        <w:rPr>
          <w:rFonts w:ascii="Arial" w:hAnsi="Arial" w:cs="Arial"/>
          <w:sz w:val="24"/>
          <w:szCs w:val="24"/>
        </w:rPr>
        <w:t xml:space="preserve">162, P ord, </w:t>
      </w:r>
      <w:r w:rsidR="0046607D">
        <w:rPr>
          <w:rFonts w:ascii="Arial" w:hAnsi="Arial" w:cs="Arial"/>
          <w:sz w:val="24"/>
          <w:szCs w:val="24"/>
        </w:rPr>
        <w:t>modif. Ordenanza 3606</w:t>
      </w:r>
      <w:r w:rsidR="007C756E">
        <w:rPr>
          <w:rFonts w:ascii="Arial" w:hAnsi="Arial" w:cs="Arial"/>
          <w:sz w:val="24"/>
          <w:szCs w:val="24"/>
        </w:rPr>
        <w:t xml:space="preserve"> (mesa salud mental).</w:t>
      </w:r>
      <w:r w:rsidR="0046607D">
        <w:rPr>
          <w:rFonts w:ascii="Arial" w:hAnsi="Arial" w:cs="Arial"/>
          <w:sz w:val="24"/>
          <w:szCs w:val="24"/>
        </w:rPr>
        <w:t xml:space="preserve"> </w:t>
      </w:r>
    </w:p>
    <w:p w14:paraId="0D502951" w14:textId="598FB4CB" w:rsidR="0068212E" w:rsidRPr="006A2FF4" w:rsidRDefault="00127E9E" w:rsidP="0068212E">
      <w:pPr>
        <w:spacing w:before="120" w:line="250" w:lineRule="auto"/>
        <w:jc w:val="both"/>
        <w:rPr>
          <w:rFonts w:ascii="Arial" w:hAnsi="Arial" w:cs="Arial"/>
          <w:bCs/>
          <w:sz w:val="24"/>
          <w:szCs w:val="24"/>
        </w:rPr>
      </w:pPr>
      <w:r w:rsidRPr="006A2FF4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D93EBD7" wp14:editId="1857F40F">
            <wp:simplePos x="0" y="0"/>
            <wp:positionH relativeFrom="margin">
              <wp:align>center</wp:align>
            </wp:positionH>
            <wp:positionV relativeFrom="paragraph">
              <wp:posOffset>241300</wp:posOffset>
            </wp:positionV>
            <wp:extent cx="3751580" cy="714375"/>
            <wp:effectExtent l="0" t="0" r="1270" b="9525"/>
            <wp:wrapThrough wrapText="bothSides">
              <wp:wrapPolygon edited="0">
                <wp:start x="0" y="0"/>
                <wp:lineTo x="0" y="21312"/>
                <wp:lineTo x="21498" y="21312"/>
                <wp:lineTo x="21498" y="0"/>
                <wp:lineTo x="0" y="0"/>
              </wp:wrapPolygon>
            </wp:wrapThrough>
            <wp:docPr id="920821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82130" name="Imagen 920821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58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8212E" w:rsidRPr="006A2FF4" w:rsidSect="00127E9E">
      <w:headerReference w:type="default" r:id="rId9"/>
      <w:pgSz w:w="12240" w:h="20160" w:code="5"/>
      <w:pgMar w:top="2410" w:right="1418" w:bottom="142" w:left="1701" w:header="709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F43AC" w14:textId="77777777" w:rsidR="007A19B4" w:rsidRDefault="007A19B4" w:rsidP="00552CC2">
      <w:r>
        <w:separator/>
      </w:r>
    </w:p>
  </w:endnote>
  <w:endnote w:type="continuationSeparator" w:id="0">
    <w:p w14:paraId="0700FDC0" w14:textId="77777777" w:rsidR="007A19B4" w:rsidRDefault="007A19B4" w:rsidP="0055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F03F7" w14:textId="77777777" w:rsidR="007A19B4" w:rsidRDefault="007A19B4" w:rsidP="00552CC2">
      <w:r>
        <w:separator/>
      </w:r>
    </w:p>
  </w:footnote>
  <w:footnote w:type="continuationSeparator" w:id="0">
    <w:p w14:paraId="265BB728" w14:textId="77777777" w:rsidR="007A19B4" w:rsidRDefault="007A19B4" w:rsidP="00552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022EC" w14:textId="77777777" w:rsidR="00031D3C" w:rsidRDefault="00031D3C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3B36D6E6" wp14:editId="41DF10D1">
          <wp:simplePos x="0" y="0"/>
          <wp:positionH relativeFrom="column">
            <wp:posOffset>-269875</wp:posOffset>
          </wp:positionH>
          <wp:positionV relativeFrom="paragraph">
            <wp:posOffset>-93345</wp:posOffset>
          </wp:positionV>
          <wp:extent cx="1327785" cy="1105535"/>
          <wp:effectExtent l="0" t="0" r="5715" b="0"/>
          <wp:wrapThrough wrapText="bothSides">
            <wp:wrapPolygon edited="0">
              <wp:start x="0" y="0"/>
              <wp:lineTo x="0" y="21215"/>
              <wp:lineTo x="21383" y="21215"/>
              <wp:lineTo x="21383" y="0"/>
              <wp:lineTo x="0" y="0"/>
            </wp:wrapPolygon>
          </wp:wrapThrough>
          <wp:docPr id="893356942" name="0 Imagen" descr="ESCUDO HC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ESCUDO HC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785" cy="110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32B03"/>
    <w:multiLevelType w:val="hybridMultilevel"/>
    <w:tmpl w:val="B15A6214"/>
    <w:lvl w:ilvl="0" w:tplc="209EBE1A">
      <w:start w:val="4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AC05E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2C698A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04FC5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8ECAAA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44280C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48B71A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9A2BFE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861A3C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2D1C3E"/>
    <w:multiLevelType w:val="hybridMultilevel"/>
    <w:tmpl w:val="4C46748A"/>
    <w:lvl w:ilvl="0" w:tplc="72F0E7A8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30592A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DE73CE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581FC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E4DAA6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7454E6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1658F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ECF3DA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64D08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AB46D0"/>
    <w:multiLevelType w:val="hybridMultilevel"/>
    <w:tmpl w:val="76F87136"/>
    <w:lvl w:ilvl="0" w:tplc="D7EC33B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767834"/>
    <w:multiLevelType w:val="hybridMultilevel"/>
    <w:tmpl w:val="8704149A"/>
    <w:lvl w:ilvl="0" w:tplc="CBEE0540">
      <w:start w:val="6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8D782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8CF87C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B8C982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DE5E6E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86B28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34BFC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A462F0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EBA7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4C4635"/>
    <w:multiLevelType w:val="hybridMultilevel"/>
    <w:tmpl w:val="65560DCE"/>
    <w:lvl w:ilvl="0" w:tplc="0452F754">
      <w:start w:val="10"/>
      <w:numFmt w:val="decimal"/>
      <w:lvlText w:val="%1."/>
      <w:lvlJc w:val="left"/>
      <w:pPr>
        <w:ind w:left="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D25AA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9281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CE22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8936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EA4B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0CC27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C829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C4715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E6167D"/>
    <w:multiLevelType w:val="hybridMultilevel"/>
    <w:tmpl w:val="D488DDA6"/>
    <w:lvl w:ilvl="0" w:tplc="C75A6722">
      <w:start w:val="1"/>
      <w:numFmt w:val="decimal"/>
      <w:lvlText w:val="%1."/>
      <w:lvlJc w:val="right"/>
      <w:pPr>
        <w:tabs>
          <w:tab w:val="num" w:pos="340"/>
        </w:tabs>
        <w:ind w:left="340" w:hanging="113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28731339">
    <w:abstractNumId w:val="5"/>
  </w:num>
  <w:num w:numId="2" w16cid:durableId="156119991">
    <w:abstractNumId w:val="1"/>
  </w:num>
  <w:num w:numId="3" w16cid:durableId="19549853">
    <w:abstractNumId w:val="0"/>
  </w:num>
  <w:num w:numId="4" w16cid:durableId="1943144688">
    <w:abstractNumId w:val="3"/>
  </w:num>
  <w:num w:numId="5" w16cid:durableId="1790660471">
    <w:abstractNumId w:val="4"/>
  </w:num>
  <w:num w:numId="6" w16cid:durableId="1522013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AF4"/>
    <w:rsid w:val="0000032B"/>
    <w:rsid w:val="0000038B"/>
    <w:rsid w:val="000018E0"/>
    <w:rsid w:val="00002380"/>
    <w:rsid w:val="00002762"/>
    <w:rsid w:val="0000300A"/>
    <w:rsid w:val="00003B80"/>
    <w:rsid w:val="0000733A"/>
    <w:rsid w:val="0001164A"/>
    <w:rsid w:val="0001339B"/>
    <w:rsid w:val="00015CB7"/>
    <w:rsid w:val="000175D1"/>
    <w:rsid w:val="00022968"/>
    <w:rsid w:val="0002304C"/>
    <w:rsid w:val="00024D9E"/>
    <w:rsid w:val="00025C3D"/>
    <w:rsid w:val="00026AC5"/>
    <w:rsid w:val="00026C70"/>
    <w:rsid w:val="00027B55"/>
    <w:rsid w:val="00027FFC"/>
    <w:rsid w:val="00031D3C"/>
    <w:rsid w:val="000356F2"/>
    <w:rsid w:val="00035D1C"/>
    <w:rsid w:val="00036287"/>
    <w:rsid w:val="0003702A"/>
    <w:rsid w:val="00037C9C"/>
    <w:rsid w:val="00040F04"/>
    <w:rsid w:val="000411BC"/>
    <w:rsid w:val="0004120B"/>
    <w:rsid w:val="00042FCA"/>
    <w:rsid w:val="0004324B"/>
    <w:rsid w:val="00044C2C"/>
    <w:rsid w:val="00045AFA"/>
    <w:rsid w:val="000460F5"/>
    <w:rsid w:val="00046347"/>
    <w:rsid w:val="000465FD"/>
    <w:rsid w:val="00046829"/>
    <w:rsid w:val="00046A56"/>
    <w:rsid w:val="00046FFE"/>
    <w:rsid w:val="0004777B"/>
    <w:rsid w:val="000502A4"/>
    <w:rsid w:val="00050EEB"/>
    <w:rsid w:val="00051C6B"/>
    <w:rsid w:val="00051F05"/>
    <w:rsid w:val="00052C19"/>
    <w:rsid w:val="0005439F"/>
    <w:rsid w:val="00060E31"/>
    <w:rsid w:val="00062818"/>
    <w:rsid w:val="00062824"/>
    <w:rsid w:val="00062ACE"/>
    <w:rsid w:val="0006399A"/>
    <w:rsid w:val="00065562"/>
    <w:rsid w:val="00065F7F"/>
    <w:rsid w:val="0007078A"/>
    <w:rsid w:val="00071658"/>
    <w:rsid w:val="00071C25"/>
    <w:rsid w:val="00071D7D"/>
    <w:rsid w:val="00072604"/>
    <w:rsid w:val="00072E98"/>
    <w:rsid w:val="000732CA"/>
    <w:rsid w:val="00073CA6"/>
    <w:rsid w:val="000748E0"/>
    <w:rsid w:val="00076805"/>
    <w:rsid w:val="00076B8E"/>
    <w:rsid w:val="00077238"/>
    <w:rsid w:val="000803CC"/>
    <w:rsid w:val="0008280A"/>
    <w:rsid w:val="0008783F"/>
    <w:rsid w:val="00087F6D"/>
    <w:rsid w:val="00090C86"/>
    <w:rsid w:val="00095335"/>
    <w:rsid w:val="00095C7C"/>
    <w:rsid w:val="000961DC"/>
    <w:rsid w:val="00096CF3"/>
    <w:rsid w:val="000A33A8"/>
    <w:rsid w:val="000A6D49"/>
    <w:rsid w:val="000A7268"/>
    <w:rsid w:val="000A7A0F"/>
    <w:rsid w:val="000B0827"/>
    <w:rsid w:val="000B3D66"/>
    <w:rsid w:val="000B4103"/>
    <w:rsid w:val="000B5D9F"/>
    <w:rsid w:val="000B6A4E"/>
    <w:rsid w:val="000B7091"/>
    <w:rsid w:val="000C3086"/>
    <w:rsid w:val="000C48E3"/>
    <w:rsid w:val="000C4AD7"/>
    <w:rsid w:val="000C4BE5"/>
    <w:rsid w:val="000C58AD"/>
    <w:rsid w:val="000C63CA"/>
    <w:rsid w:val="000D02D9"/>
    <w:rsid w:val="000D0A93"/>
    <w:rsid w:val="000D0C3A"/>
    <w:rsid w:val="000D2644"/>
    <w:rsid w:val="000D2D8F"/>
    <w:rsid w:val="000D4D89"/>
    <w:rsid w:val="000D6128"/>
    <w:rsid w:val="000D6196"/>
    <w:rsid w:val="000E3978"/>
    <w:rsid w:val="000E7B40"/>
    <w:rsid w:val="000F10DB"/>
    <w:rsid w:val="000F331F"/>
    <w:rsid w:val="000F56FA"/>
    <w:rsid w:val="000F6A55"/>
    <w:rsid w:val="000F7525"/>
    <w:rsid w:val="000F7C4C"/>
    <w:rsid w:val="001042FF"/>
    <w:rsid w:val="001060CF"/>
    <w:rsid w:val="001104C7"/>
    <w:rsid w:val="00110E0C"/>
    <w:rsid w:val="00110F44"/>
    <w:rsid w:val="001122AA"/>
    <w:rsid w:val="0011246A"/>
    <w:rsid w:val="001129C5"/>
    <w:rsid w:val="00112E04"/>
    <w:rsid w:val="001134B9"/>
    <w:rsid w:val="00114562"/>
    <w:rsid w:val="001145E8"/>
    <w:rsid w:val="00115A1E"/>
    <w:rsid w:val="00115A40"/>
    <w:rsid w:val="00115D03"/>
    <w:rsid w:val="00116AD8"/>
    <w:rsid w:val="00116EC7"/>
    <w:rsid w:val="00120125"/>
    <w:rsid w:val="001206A9"/>
    <w:rsid w:val="00121260"/>
    <w:rsid w:val="001212B6"/>
    <w:rsid w:val="00121330"/>
    <w:rsid w:val="001218B3"/>
    <w:rsid w:val="001238BD"/>
    <w:rsid w:val="00123BF1"/>
    <w:rsid w:val="00123CB7"/>
    <w:rsid w:val="00124965"/>
    <w:rsid w:val="00127524"/>
    <w:rsid w:val="00127E9E"/>
    <w:rsid w:val="00130F20"/>
    <w:rsid w:val="0013212C"/>
    <w:rsid w:val="001322E7"/>
    <w:rsid w:val="001347E4"/>
    <w:rsid w:val="001359E8"/>
    <w:rsid w:val="001362F1"/>
    <w:rsid w:val="001367A6"/>
    <w:rsid w:val="001374AA"/>
    <w:rsid w:val="00137C9D"/>
    <w:rsid w:val="00142321"/>
    <w:rsid w:val="0014281D"/>
    <w:rsid w:val="00144941"/>
    <w:rsid w:val="001467EC"/>
    <w:rsid w:val="0014688C"/>
    <w:rsid w:val="00146942"/>
    <w:rsid w:val="00146B99"/>
    <w:rsid w:val="00147EAE"/>
    <w:rsid w:val="00147F14"/>
    <w:rsid w:val="0015036B"/>
    <w:rsid w:val="001513F6"/>
    <w:rsid w:val="001518CD"/>
    <w:rsid w:val="00152962"/>
    <w:rsid w:val="00156D7B"/>
    <w:rsid w:val="001576B9"/>
    <w:rsid w:val="00160CAC"/>
    <w:rsid w:val="00160CD1"/>
    <w:rsid w:val="001625CF"/>
    <w:rsid w:val="00163871"/>
    <w:rsid w:val="001666DE"/>
    <w:rsid w:val="00167A06"/>
    <w:rsid w:val="00167C4E"/>
    <w:rsid w:val="001720B0"/>
    <w:rsid w:val="00172D52"/>
    <w:rsid w:val="00175AB3"/>
    <w:rsid w:val="00175D0E"/>
    <w:rsid w:val="00176263"/>
    <w:rsid w:val="00176594"/>
    <w:rsid w:val="00176A51"/>
    <w:rsid w:val="00180CAB"/>
    <w:rsid w:val="00183780"/>
    <w:rsid w:val="00183CBD"/>
    <w:rsid w:val="0019164B"/>
    <w:rsid w:val="0019434D"/>
    <w:rsid w:val="001944A7"/>
    <w:rsid w:val="00194E15"/>
    <w:rsid w:val="00195281"/>
    <w:rsid w:val="0019583D"/>
    <w:rsid w:val="00197E4C"/>
    <w:rsid w:val="00197F3E"/>
    <w:rsid w:val="00197F77"/>
    <w:rsid w:val="001A0AC1"/>
    <w:rsid w:val="001A0F84"/>
    <w:rsid w:val="001A207D"/>
    <w:rsid w:val="001A229D"/>
    <w:rsid w:val="001A2653"/>
    <w:rsid w:val="001A4025"/>
    <w:rsid w:val="001A4B3B"/>
    <w:rsid w:val="001A56DA"/>
    <w:rsid w:val="001A6748"/>
    <w:rsid w:val="001B0649"/>
    <w:rsid w:val="001B08EA"/>
    <w:rsid w:val="001B12FE"/>
    <w:rsid w:val="001B1BAD"/>
    <w:rsid w:val="001B1DD5"/>
    <w:rsid w:val="001B2483"/>
    <w:rsid w:val="001B302B"/>
    <w:rsid w:val="001B4C27"/>
    <w:rsid w:val="001B4D11"/>
    <w:rsid w:val="001B5BF0"/>
    <w:rsid w:val="001B5EEE"/>
    <w:rsid w:val="001B73E9"/>
    <w:rsid w:val="001B7EC7"/>
    <w:rsid w:val="001C0486"/>
    <w:rsid w:val="001C2902"/>
    <w:rsid w:val="001C2CA9"/>
    <w:rsid w:val="001C3AF0"/>
    <w:rsid w:val="001C45A5"/>
    <w:rsid w:val="001D0B63"/>
    <w:rsid w:val="001D1907"/>
    <w:rsid w:val="001D333C"/>
    <w:rsid w:val="001D3E3A"/>
    <w:rsid w:val="001D45E6"/>
    <w:rsid w:val="001D5029"/>
    <w:rsid w:val="001D5BDA"/>
    <w:rsid w:val="001D6419"/>
    <w:rsid w:val="001E0CB2"/>
    <w:rsid w:val="001E12BC"/>
    <w:rsid w:val="001E146D"/>
    <w:rsid w:val="001E2717"/>
    <w:rsid w:val="001E2D49"/>
    <w:rsid w:val="001E3A27"/>
    <w:rsid w:val="001E5124"/>
    <w:rsid w:val="001E519A"/>
    <w:rsid w:val="001F152F"/>
    <w:rsid w:val="001F1D9B"/>
    <w:rsid w:val="001F1DE8"/>
    <w:rsid w:val="001F21FB"/>
    <w:rsid w:val="001F357E"/>
    <w:rsid w:val="001F613D"/>
    <w:rsid w:val="0020013E"/>
    <w:rsid w:val="0020034B"/>
    <w:rsid w:val="00201021"/>
    <w:rsid w:val="002015FD"/>
    <w:rsid w:val="00202E1B"/>
    <w:rsid w:val="00205082"/>
    <w:rsid w:val="002054B8"/>
    <w:rsid w:val="00205CB0"/>
    <w:rsid w:val="00206225"/>
    <w:rsid w:val="00210811"/>
    <w:rsid w:val="0021103A"/>
    <w:rsid w:val="00211501"/>
    <w:rsid w:val="0021555E"/>
    <w:rsid w:val="00215C4C"/>
    <w:rsid w:val="00215D6B"/>
    <w:rsid w:val="00217CEF"/>
    <w:rsid w:val="00217E86"/>
    <w:rsid w:val="002206C1"/>
    <w:rsid w:val="002210D5"/>
    <w:rsid w:val="00221B63"/>
    <w:rsid w:val="00221E3D"/>
    <w:rsid w:val="00222F08"/>
    <w:rsid w:val="00226772"/>
    <w:rsid w:val="00226ADE"/>
    <w:rsid w:val="00226B5A"/>
    <w:rsid w:val="002309CB"/>
    <w:rsid w:val="00231F81"/>
    <w:rsid w:val="002322CF"/>
    <w:rsid w:val="002330CB"/>
    <w:rsid w:val="00233F8C"/>
    <w:rsid w:val="002345DD"/>
    <w:rsid w:val="00235073"/>
    <w:rsid w:val="00236D2D"/>
    <w:rsid w:val="002375B9"/>
    <w:rsid w:val="00240386"/>
    <w:rsid w:val="00240A57"/>
    <w:rsid w:val="002413CE"/>
    <w:rsid w:val="00242240"/>
    <w:rsid w:val="0024391C"/>
    <w:rsid w:val="00243F93"/>
    <w:rsid w:val="00244423"/>
    <w:rsid w:val="00246E12"/>
    <w:rsid w:val="00247548"/>
    <w:rsid w:val="002517CF"/>
    <w:rsid w:val="0025281B"/>
    <w:rsid w:val="00253143"/>
    <w:rsid w:val="00255575"/>
    <w:rsid w:val="00257E31"/>
    <w:rsid w:val="002605F4"/>
    <w:rsid w:val="00261644"/>
    <w:rsid w:val="00261904"/>
    <w:rsid w:val="0026233B"/>
    <w:rsid w:val="00262748"/>
    <w:rsid w:val="00263178"/>
    <w:rsid w:val="00264BE3"/>
    <w:rsid w:val="002653D4"/>
    <w:rsid w:val="00265DFF"/>
    <w:rsid w:val="00266C24"/>
    <w:rsid w:val="002700BE"/>
    <w:rsid w:val="00272688"/>
    <w:rsid w:val="0027408F"/>
    <w:rsid w:val="00274B5D"/>
    <w:rsid w:val="002751A1"/>
    <w:rsid w:val="00275F17"/>
    <w:rsid w:val="00281520"/>
    <w:rsid w:val="00281F06"/>
    <w:rsid w:val="002823F8"/>
    <w:rsid w:val="0028304A"/>
    <w:rsid w:val="00283ACF"/>
    <w:rsid w:val="00284793"/>
    <w:rsid w:val="00285FCF"/>
    <w:rsid w:val="00287AF4"/>
    <w:rsid w:val="00290C6D"/>
    <w:rsid w:val="00290CE7"/>
    <w:rsid w:val="00291CBA"/>
    <w:rsid w:val="00292AE5"/>
    <w:rsid w:val="00294150"/>
    <w:rsid w:val="0029569C"/>
    <w:rsid w:val="002958B1"/>
    <w:rsid w:val="00295DA0"/>
    <w:rsid w:val="00297262"/>
    <w:rsid w:val="002A0456"/>
    <w:rsid w:val="002A4B74"/>
    <w:rsid w:val="002A5CFE"/>
    <w:rsid w:val="002A5D5E"/>
    <w:rsid w:val="002A6550"/>
    <w:rsid w:val="002A65F0"/>
    <w:rsid w:val="002A6B4B"/>
    <w:rsid w:val="002A73A6"/>
    <w:rsid w:val="002B0891"/>
    <w:rsid w:val="002B0CEF"/>
    <w:rsid w:val="002B1EC1"/>
    <w:rsid w:val="002B5CBF"/>
    <w:rsid w:val="002B68C2"/>
    <w:rsid w:val="002B6CAF"/>
    <w:rsid w:val="002C25AA"/>
    <w:rsid w:val="002C284A"/>
    <w:rsid w:val="002C3CFD"/>
    <w:rsid w:val="002C3D48"/>
    <w:rsid w:val="002C42C4"/>
    <w:rsid w:val="002C44F3"/>
    <w:rsid w:val="002C4F3A"/>
    <w:rsid w:val="002C521F"/>
    <w:rsid w:val="002C772F"/>
    <w:rsid w:val="002D036C"/>
    <w:rsid w:val="002D07B7"/>
    <w:rsid w:val="002D0DD7"/>
    <w:rsid w:val="002D1699"/>
    <w:rsid w:val="002D2036"/>
    <w:rsid w:val="002D25DA"/>
    <w:rsid w:val="002D2976"/>
    <w:rsid w:val="002D3056"/>
    <w:rsid w:val="002D459F"/>
    <w:rsid w:val="002D4D5F"/>
    <w:rsid w:val="002D4F2F"/>
    <w:rsid w:val="002D7977"/>
    <w:rsid w:val="002D7E1F"/>
    <w:rsid w:val="002D7E31"/>
    <w:rsid w:val="002E09FB"/>
    <w:rsid w:val="002E0E9E"/>
    <w:rsid w:val="002E1A73"/>
    <w:rsid w:val="002E1AA5"/>
    <w:rsid w:val="002E1E50"/>
    <w:rsid w:val="002E2AA5"/>
    <w:rsid w:val="002E4168"/>
    <w:rsid w:val="002F001B"/>
    <w:rsid w:val="002F3D25"/>
    <w:rsid w:val="002F4937"/>
    <w:rsid w:val="002F695C"/>
    <w:rsid w:val="002F6E73"/>
    <w:rsid w:val="003001EB"/>
    <w:rsid w:val="00300975"/>
    <w:rsid w:val="0030110F"/>
    <w:rsid w:val="00301654"/>
    <w:rsid w:val="00302089"/>
    <w:rsid w:val="00303DA0"/>
    <w:rsid w:val="00304143"/>
    <w:rsid w:val="0030615F"/>
    <w:rsid w:val="00310407"/>
    <w:rsid w:val="00311173"/>
    <w:rsid w:val="00313CDE"/>
    <w:rsid w:val="0031559D"/>
    <w:rsid w:val="0031578D"/>
    <w:rsid w:val="003159FF"/>
    <w:rsid w:val="00317C52"/>
    <w:rsid w:val="0032016B"/>
    <w:rsid w:val="0032019E"/>
    <w:rsid w:val="00320B13"/>
    <w:rsid w:val="00321679"/>
    <w:rsid w:val="0032375D"/>
    <w:rsid w:val="00324C52"/>
    <w:rsid w:val="00324D04"/>
    <w:rsid w:val="00325019"/>
    <w:rsid w:val="00326878"/>
    <w:rsid w:val="003276B1"/>
    <w:rsid w:val="003278C3"/>
    <w:rsid w:val="00332D2C"/>
    <w:rsid w:val="003336A0"/>
    <w:rsid w:val="00335215"/>
    <w:rsid w:val="00335B8F"/>
    <w:rsid w:val="00336E78"/>
    <w:rsid w:val="003376C4"/>
    <w:rsid w:val="00337BAD"/>
    <w:rsid w:val="00345DB6"/>
    <w:rsid w:val="0034614C"/>
    <w:rsid w:val="0034645E"/>
    <w:rsid w:val="00346E1F"/>
    <w:rsid w:val="0034798C"/>
    <w:rsid w:val="003546FE"/>
    <w:rsid w:val="00356816"/>
    <w:rsid w:val="0035792D"/>
    <w:rsid w:val="00357B68"/>
    <w:rsid w:val="00360008"/>
    <w:rsid w:val="0036087E"/>
    <w:rsid w:val="00360D1E"/>
    <w:rsid w:val="00361429"/>
    <w:rsid w:val="0036436D"/>
    <w:rsid w:val="00364D9C"/>
    <w:rsid w:val="00366097"/>
    <w:rsid w:val="00366CEE"/>
    <w:rsid w:val="00367FB7"/>
    <w:rsid w:val="00370582"/>
    <w:rsid w:val="00371DC5"/>
    <w:rsid w:val="00372B81"/>
    <w:rsid w:val="00373385"/>
    <w:rsid w:val="003737F4"/>
    <w:rsid w:val="00376C34"/>
    <w:rsid w:val="00377A66"/>
    <w:rsid w:val="00380309"/>
    <w:rsid w:val="00380976"/>
    <w:rsid w:val="00380B20"/>
    <w:rsid w:val="00381979"/>
    <w:rsid w:val="00382180"/>
    <w:rsid w:val="00382449"/>
    <w:rsid w:val="0038393A"/>
    <w:rsid w:val="0038546E"/>
    <w:rsid w:val="00385F90"/>
    <w:rsid w:val="003866C5"/>
    <w:rsid w:val="00386DBE"/>
    <w:rsid w:val="00386FEB"/>
    <w:rsid w:val="00390985"/>
    <w:rsid w:val="00391651"/>
    <w:rsid w:val="00392019"/>
    <w:rsid w:val="00392E23"/>
    <w:rsid w:val="00392ECA"/>
    <w:rsid w:val="00392FA5"/>
    <w:rsid w:val="00394D56"/>
    <w:rsid w:val="003964BB"/>
    <w:rsid w:val="00396E45"/>
    <w:rsid w:val="00397D3D"/>
    <w:rsid w:val="003A0FD0"/>
    <w:rsid w:val="003A1BDA"/>
    <w:rsid w:val="003A3315"/>
    <w:rsid w:val="003A35EF"/>
    <w:rsid w:val="003A4AD3"/>
    <w:rsid w:val="003A7A6C"/>
    <w:rsid w:val="003B03EA"/>
    <w:rsid w:val="003B146C"/>
    <w:rsid w:val="003B20E7"/>
    <w:rsid w:val="003B2833"/>
    <w:rsid w:val="003B324F"/>
    <w:rsid w:val="003B32CB"/>
    <w:rsid w:val="003B3ADD"/>
    <w:rsid w:val="003B45B6"/>
    <w:rsid w:val="003B4968"/>
    <w:rsid w:val="003B6861"/>
    <w:rsid w:val="003B7510"/>
    <w:rsid w:val="003B7837"/>
    <w:rsid w:val="003C1400"/>
    <w:rsid w:val="003C1F46"/>
    <w:rsid w:val="003C4037"/>
    <w:rsid w:val="003C478D"/>
    <w:rsid w:val="003C5F33"/>
    <w:rsid w:val="003C6838"/>
    <w:rsid w:val="003C77FF"/>
    <w:rsid w:val="003C7E2A"/>
    <w:rsid w:val="003D05AF"/>
    <w:rsid w:val="003D0911"/>
    <w:rsid w:val="003D097D"/>
    <w:rsid w:val="003E0628"/>
    <w:rsid w:val="003E0F9C"/>
    <w:rsid w:val="003E3A0F"/>
    <w:rsid w:val="003E3F90"/>
    <w:rsid w:val="003E56D2"/>
    <w:rsid w:val="003E7823"/>
    <w:rsid w:val="003F0179"/>
    <w:rsid w:val="003F05CF"/>
    <w:rsid w:val="003F46F1"/>
    <w:rsid w:val="003F47F0"/>
    <w:rsid w:val="003F4CF6"/>
    <w:rsid w:val="003F53F6"/>
    <w:rsid w:val="003F7DEB"/>
    <w:rsid w:val="004001F6"/>
    <w:rsid w:val="00401AC6"/>
    <w:rsid w:val="00401B91"/>
    <w:rsid w:val="00401E94"/>
    <w:rsid w:val="00404B61"/>
    <w:rsid w:val="00406251"/>
    <w:rsid w:val="00406666"/>
    <w:rsid w:val="0040788B"/>
    <w:rsid w:val="004110CD"/>
    <w:rsid w:val="00412EE1"/>
    <w:rsid w:val="004143A6"/>
    <w:rsid w:val="00414A13"/>
    <w:rsid w:val="00416DD2"/>
    <w:rsid w:val="00417310"/>
    <w:rsid w:val="00417C12"/>
    <w:rsid w:val="00421171"/>
    <w:rsid w:val="0042237D"/>
    <w:rsid w:val="00424BDF"/>
    <w:rsid w:val="00425EFF"/>
    <w:rsid w:val="00426AF3"/>
    <w:rsid w:val="00426F68"/>
    <w:rsid w:val="00427218"/>
    <w:rsid w:val="004277BD"/>
    <w:rsid w:val="00427A40"/>
    <w:rsid w:val="00427E39"/>
    <w:rsid w:val="00427F86"/>
    <w:rsid w:val="00430571"/>
    <w:rsid w:val="004325F8"/>
    <w:rsid w:val="00432A7F"/>
    <w:rsid w:val="004343F0"/>
    <w:rsid w:val="004346E3"/>
    <w:rsid w:val="00434CDE"/>
    <w:rsid w:val="00435C08"/>
    <w:rsid w:val="00437BEC"/>
    <w:rsid w:val="00440A5C"/>
    <w:rsid w:val="00440EFF"/>
    <w:rsid w:val="004427B4"/>
    <w:rsid w:val="0044448D"/>
    <w:rsid w:val="00451A5C"/>
    <w:rsid w:val="004524D4"/>
    <w:rsid w:val="004526DD"/>
    <w:rsid w:val="00455F63"/>
    <w:rsid w:val="004565CA"/>
    <w:rsid w:val="00457458"/>
    <w:rsid w:val="00461C5B"/>
    <w:rsid w:val="00466049"/>
    <w:rsid w:val="0046607D"/>
    <w:rsid w:val="0046732B"/>
    <w:rsid w:val="004714B5"/>
    <w:rsid w:val="0047223C"/>
    <w:rsid w:val="00472471"/>
    <w:rsid w:val="0047313F"/>
    <w:rsid w:val="00473C43"/>
    <w:rsid w:val="00474366"/>
    <w:rsid w:val="00474606"/>
    <w:rsid w:val="00475854"/>
    <w:rsid w:val="0048010C"/>
    <w:rsid w:val="00483243"/>
    <w:rsid w:val="00483EAF"/>
    <w:rsid w:val="004869BE"/>
    <w:rsid w:val="00486EA7"/>
    <w:rsid w:val="004870C1"/>
    <w:rsid w:val="00490F40"/>
    <w:rsid w:val="00492737"/>
    <w:rsid w:val="00492F27"/>
    <w:rsid w:val="00493811"/>
    <w:rsid w:val="00493998"/>
    <w:rsid w:val="00494966"/>
    <w:rsid w:val="004951C0"/>
    <w:rsid w:val="00496781"/>
    <w:rsid w:val="00497BD9"/>
    <w:rsid w:val="004A0470"/>
    <w:rsid w:val="004A0A25"/>
    <w:rsid w:val="004A1BA4"/>
    <w:rsid w:val="004A2BCA"/>
    <w:rsid w:val="004A31D9"/>
    <w:rsid w:val="004A49A2"/>
    <w:rsid w:val="004A50A5"/>
    <w:rsid w:val="004A5200"/>
    <w:rsid w:val="004A586D"/>
    <w:rsid w:val="004B0D11"/>
    <w:rsid w:val="004B1154"/>
    <w:rsid w:val="004B1F9C"/>
    <w:rsid w:val="004B37C8"/>
    <w:rsid w:val="004B50B7"/>
    <w:rsid w:val="004B5F13"/>
    <w:rsid w:val="004C17CB"/>
    <w:rsid w:val="004C2189"/>
    <w:rsid w:val="004C2F12"/>
    <w:rsid w:val="004C48BA"/>
    <w:rsid w:val="004C684B"/>
    <w:rsid w:val="004C7C2B"/>
    <w:rsid w:val="004D080B"/>
    <w:rsid w:val="004D38CD"/>
    <w:rsid w:val="004D5389"/>
    <w:rsid w:val="004D6749"/>
    <w:rsid w:val="004D6A27"/>
    <w:rsid w:val="004D77E9"/>
    <w:rsid w:val="004E07A4"/>
    <w:rsid w:val="004E0E8A"/>
    <w:rsid w:val="004E1891"/>
    <w:rsid w:val="004E4C6F"/>
    <w:rsid w:val="004E69F6"/>
    <w:rsid w:val="004E7244"/>
    <w:rsid w:val="004F0750"/>
    <w:rsid w:val="004F0F55"/>
    <w:rsid w:val="004F14D4"/>
    <w:rsid w:val="004F168A"/>
    <w:rsid w:val="004F268E"/>
    <w:rsid w:val="004F551C"/>
    <w:rsid w:val="004F5AEF"/>
    <w:rsid w:val="004F66A9"/>
    <w:rsid w:val="004F758C"/>
    <w:rsid w:val="004F79C4"/>
    <w:rsid w:val="00500293"/>
    <w:rsid w:val="0050086C"/>
    <w:rsid w:val="0050101D"/>
    <w:rsid w:val="00501DC3"/>
    <w:rsid w:val="00501F1A"/>
    <w:rsid w:val="005031F8"/>
    <w:rsid w:val="005037F0"/>
    <w:rsid w:val="00503CDA"/>
    <w:rsid w:val="00504BA1"/>
    <w:rsid w:val="0050764E"/>
    <w:rsid w:val="005105DE"/>
    <w:rsid w:val="005114A3"/>
    <w:rsid w:val="0051163F"/>
    <w:rsid w:val="00513136"/>
    <w:rsid w:val="00513D21"/>
    <w:rsid w:val="0051548F"/>
    <w:rsid w:val="00516B01"/>
    <w:rsid w:val="00517530"/>
    <w:rsid w:val="00520655"/>
    <w:rsid w:val="0052075A"/>
    <w:rsid w:val="00521FE4"/>
    <w:rsid w:val="0052416C"/>
    <w:rsid w:val="00524595"/>
    <w:rsid w:val="005249A2"/>
    <w:rsid w:val="005252F6"/>
    <w:rsid w:val="00525916"/>
    <w:rsid w:val="00526ED5"/>
    <w:rsid w:val="005309CB"/>
    <w:rsid w:val="00533BC3"/>
    <w:rsid w:val="0053652E"/>
    <w:rsid w:val="0053658D"/>
    <w:rsid w:val="005429D8"/>
    <w:rsid w:val="00546F4E"/>
    <w:rsid w:val="00550CF9"/>
    <w:rsid w:val="005510EF"/>
    <w:rsid w:val="00551FAB"/>
    <w:rsid w:val="00552295"/>
    <w:rsid w:val="00552CC2"/>
    <w:rsid w:val="00552D98"/>
    <w:rsid w:val="005531D0"/>
    <w:rsid w:val="005538CF"/>
    <w:rsid w:val="005549BC"/>
    <w:rsid w:val="00560D6C"/>
    <w:rsid w:val="00561861"/>
    <w:rsid w:val="00561F94"/>
    <w:rsid w:val="00562233"/>
    <w:rsid w:val="00565661"/>
    <w:rsid w:val="005665D4"/>
    <w:rsid w:val="005666A3"/>
    <w:rsid w:val="00566B31"/>
    <w:rsid w:val="005705BC"/>
    <w:rsid w:val="005708C9"/>
    <w:rsid w:val="00573240"/>
    <w:rsid w:val="00573250"/>
    <w:rsid w:val="00573493"/>
    <w:rsid w:val="005753D1"/>
    <w:rsid w:val="005755CA"/>
    <w:rsid w:val="00576F80"/>
    <w:rsid w:val="00580192"/>
    <w:rsid w:val="0058151D"/>
    <w:rsid w:val="0058193D"/>
    <w:rsid w:val="00582374"/>
    <w:rsid w:val="00582EE8"/>
    <w:rsid w:val="00583F9F"/>
    <w:rsid w:val="00586F5B"/>
    <w:rsid w:val="005874D0"/>
    <w:rsid w:val="0059001C"/>
    <w:rsid w:val="00591D59"/>
    <w:rsid w:val="0059274D"/>
    <w:rsid w:val="00592BFF"/>
    <w:rsid w:val="00592C88"/>
    <w:rsid w:val="00593237"/>
    <w:rsid w:val="00593C82"/>
    <w:rsid w:val="00594F67"/>
    <w:rsid w:val="00596731"/>
    <w:rsid w:val="00596C57"/>
    <w:rsid w:val="005A024B"/>
    <w:rsid w:val="005A24F7"/>
    <w:rsid w:val="005A4170"/>
    <w:rsid w:val="005A5F9A"/>
    <w:rsid w:val="005A5FFA"/>
    <w:rsid w:val="005A6CD1"/>
    <w:rsid w:val="005A6E9F"/>
    <w:rsid w:val="005B03E7"/>
    <w:rsid w:val="005B1248"/>
    <w:rsid w:val="005B2E4C"/>
    <w:rsid w:val="005B3AD3"/>
    <w:rsid w:val="005B3EC6"/>
    <w:rsid w:val="005B4768"/>
    <w:rsid w:val="005B4C90"/>
    <w:rsid w:val="005B4CAF"/>
    <w:rsid w:val="005B54C8"/>
    <w:rsid w:val="005B65C2"/>
    <w:rsid w:val="005C64A9"/>
    <w:rsid w:val="005C6ACD"/>
    <w:rsid w:val="005C6B72"/>
    <w:rsid w:val="005C6F49"/>
    <w:rsid w:val="005D11DD"/>
    <w:rsid w:val="005D168B"/>
    <w:rsid w:val="005D188B"/>
    <w:rsid w:val="005D334B"/>
    <w:rsid w:val="005D36B9"/>
    <w:rsid w:val="005D371F"/>
    <w:rsid w:val="005D3E15"/>
    <w:rsid w:val="005D4D5A"/>
    <w:rsid w:val="005D4DA6"/>
    <w:rsid w:val="005D51D8"/>
    <w:rsid w:val="005D6A22"/>
    <w:rsid w:val="005D7955"/>
    <w:rsid w:val="005E06D6"/>
    <w:rsid w:val="005E19E4"/>
    <w:rsid w:val="005E2483"/>
    <w:rsid w:val="005E24A9"/>
    <w:rsid w:val="005E617E"/>
    <w:rsid w:val="005E6C53"/>
    <w:rsid w:val="005E724C"/>
    <w:rsid w:val="005E7FF5"/>
    <w:rsid w:val="005F059B"/>
    <w:rsid w:val="005F0803"/>
    <w:rsid w:val="005F1CC4"/>
    <w:rsid w:val="005F37A8"/>
    <w:rsid w:val="005F3CF8"/>
    <w:rsid w:val="005F7722"/>
    <w:rsid w:val="00600577"/>
    <w:rsid w:val="00600A25"/>
    <w:rsid w:val="006017B5"/>
    <w:rsid w:val="00601D2D"/>
    <w:rsid w:val="00602374"/>
    <w:rsid w:val="006028A9"/>
    <w:rsid w:val="006048A2"/>
    <w:rsid w:val="0060557D"/>
    <w:rsid w:val="0060734A"/>
    <w:rsid w:val="00607682"/>
    <w:rsid w:val="00610A8C"/>
    <w:rsid w:val="006133C2"/>
    <w:rsid w:val="00613BFC"/>
    <w:rsid w:val="006142F6"/>
    <w:rsid w:val="00614CBE"/>
    <w:rsid w:val="0061539A"/>
    <w:rsid w:val="006156F3"/>
    <w:rsid w:val="00615877"/>
    <w:rsid w:val="0061776E"/>
    <w:rsid w:val="006178DD"/>
    <w:rsid w:val="00617EEB"/>
    <w:rsid w:val="00620AC3"/>
    <w:rsid w:val="00620AEE"/>
    <w:rsid w:val="00620CCF"/>
    <w:rsid w:val="00621FB3"/>
    <w:rsid w:val="0062222C"/>
    <w:rsid w:val="00623C76"/>
    <w:rsid w:val="00626787"/>
    <w:rsid w:val="0063070B"/>
    <w:rsid w:val="00632693"/>
    <w:rsid w:val="006335DD"/>
    <w:rsid w:val="00635B9F"/>
    <w:rsid w:val="00637667"/>
    <w:rsid w:val="00640145"/>
    <w:rsid w:val="00640505"/>
    <w:rsid w:val="006411E7"/>
    <w:rsid w:val="00643148"/>
    <w:rsid w:val="006435E4"/>
    <w:rsid w:val="00643904"/>
    <w:rsid w:val="006475E2"/>
    <w:rsid w:val="00647889"/>
    <w:rsid w:val="00647EA6"/>
    <w:rsid w:val="00652168"/>
    <w:rsid w:val="00653C75"/>
    <w:rsid w:val="0065514D"/>
    <w:rsid w:val="00655897"/>
    <w:rsid w:val="00655BF0"/>
    <w:rsid w:val="00660C76"/>
    <w:rsid w:val="006619FF"/>
    <w:rsid w:val="00661FBC"/>
    <w:rsid w:val="00662438"/>
    <w:rsid w:val="00664330"/>
    <w:rsid w:val="006651E2"/>
    <w:rsid w:val="006653B8"/>
    <w:rsid w:val="00667281"/>
    <w:rsid w:val="00670555"/>
    <w:rsid w:val="006715AB"/>
    <w:rsid w:val="00671DCF"/>
    <w:rsid w:val="00672AC9"/>
    <w:rsid w:val="00673020"/>
    <w:rsid w:val="00675279"/>
    <w:rsid w:val="00675C66"/>
    <w:rsid w:val="00676419"/>
    <w:rsid w:val="00677CE9"/>
    <w:rsid w:val="006807E6"/>
    <w:rsid w:val="0068085A"/>
    <w:rsid w:val="006815CD"/>
    <w:rsid w:val="006817A0"/>
    <w:rsid w:val="0068212E"/>
    <w:rsid w:val="006854F8"/>
    <w:rsid w:val="0068565E"/>
    <w:rsid w:val="00687579"/>
    <w:rsid w:val="00690892"/>
    <w:rsid w:val="00691195"/>
    <w:rsid w:val="00691B25"/>
    <w:rsid w:val="00691C6B"/>
    <w:rsid w:val="0069239A"/>
    <w:rsid w:val="0069294C"/>
    <w:rsid w:val="00692EED"/>
    <w:rsid w:val="00695276"/>
    <w:rsid w:val="006971DC"/>
    <w:rsid w:val="006A09A2"/>
    <w:rsid w:val="006A0A78"/>
    <w:rsid w:val="006A2FF4"/>
    <w:rsid w:val="006A3F85"/>
    <w:rsid w:val="006A6851"/>
    <w:rsid w:val="006A73A1"/>
    <w:rsid w:val="006A74B1"/>
    <w:rsid w:val="006A767E"/>
    <w:rsid w:val="006B1E7E"/>
    <w:rsid w:val="006B2426"/>
    <w:rsid w:val="006B2F17"/>
    <w:rsid w:val="006B65A8"/>
    <w:rsid w:val="006C255E"/>
    <w:rsid w:val="006C2A7E"/>
    <w:rsid w:val="006C3619"/>
    <w:rsid w:val="006C4B9F"/>
    <w:rsid w:val="006C50FF"/>
    <w:rsid w:val="006C6114"/>
    <w:rsid w:val="006D090E"/>
    <w:rsid w:val="006D0FAB"/>
    <w:rsid w:val="006D1C96"/>
    <w:rsid w:val="006D21B2"/>
    <w:rsid w:val="006D3C86"/>
    <w:rsid w:val="006D5306"/>
    <w:rsid w:val="006D5B45"/>
    <w:rsid w:val="006E2C91"/>
    <w:rsid w:val="006E3558"/>
    <w:rsid w:val="006E3CD5"/>
    <w:rsid w:val="006E468D"/>
    <w:rsid w:val="006E594D"/>
    <w:rsid w:val="006E5F6F"/>
    <w:rsid w:val="006E67C7"/>
    <w:rsid w:val="006E7C62"/>
    <w:rsid w:val="006F127B"/>
    <w:rsid w:val="006F24AE"/>
    <w:rsid w:val="006F3329"/>
    <w:rsid w:val="006F45F0"/>
    <w:rsid w:val="006F4B11"/>
    <w:rsid w:val="006F52E7"/>
    <w:rsid w:val="006F6B5B"/>
    <w:rsid w:val="006F6C0B"/>
    <w:rsid w:val="006F6D4E"/>
    <w:rsid w:val="006F75C2"/>
    <w:rsid w:val="006F7857"/>
    <w:rsid w:val="00700D4D"/>
    <w:rsid w:val="00704A08"/>
    <w:rsid w:val="00704E86"/>
    <w:rsid w:val="00705C80"/>
    <w:rsid w:val="007071DD"/>
    <w:rsid w:val="00712208"/>
    <w:rsid w:val="00712DAF"/>
    <w:rsid w:val="007136E9"/>
    <w:rsid w:val="00715214"/>
    <w:rsid w:val="00717168"/>
    <w:rsid w:val="0072326F"/>
    <w:rsid w:val="0072479F"/>
    <w:rsid w:val="00725373"/>
    <w:rsid w:val="00725A35"/>
    <w:rsid w:val="007265C8"/>
    <w:rsid w:val="00726832"/>
    <w:rsid w:val="007278EA"/>
    <w:rsid w:val="0073141F"/>
    <w:rsid w:val="007334B3"/>
    <w:rsid w:val="0073589D"/>
    <w:rsid w:val="00736412"/>
    <w:rsid w:val="00736542"/>
    <w:rsid w:val="00737820"/>
    <w:rsid w:val="007403F2"/>
    <w:rsid w:val="00742DE4"/>
    <w:rsid w:val="00743D9B"/>
    <w:rsid w:val="00745B1F"/>
    <w:rsid w:val="00746B02"/>
    <w:rsid w:val="007509F4"/>
    <w:rsid w:val="00751016"/>
    <w:rsid w:val="00751042"/>
    <w:rsid w:val="00751B0D"/>
    <w:rsid w:val="00751EE6"/>
    <w:rsid w:val="00752846"/>
    <w:rsid w:val="00752897"/>
    <w:rsid w:val="00753A9B"/>
    <w:rsid w:val="0075538B"/>
    <w:rsid w:val="00757072"/>
    <w:rsid w:val="007575E1"/>
    <w:rsid w:val="00757CA7"/>
    <w:rsid w:val="007612FF"/>
    <w:rsid w:val="00762EC0"/>
    <w:rsid w:val="00763678"/>
    <w:rsid w:val="007644A6"/>
    <w:rsid w:val="00765779"/>
    <w:rsid w:val="00765F62"/>
    <w:rsid w:val="00766878"/>
    <w:rsid w:val="00766AC9"/>
    <w:rsid w:val="007671AA"/>
    <w:rsid w:val="00767584"/>
    <w:rsid w:val="00773250"/>
    <w:rsid w:val="00776850"/>
    <w:rsid w:val="007769C0"/>
    <w:rsid w:val="00776E98"/>
    <w:rsid w:val="00781FD6"/>
    <w:rsid w:val="007822A1"/>
    <w:rsid w:val="00782EC7"/>
    <w:rsid w:val="0078534D"/>
    <w:rsid w:val="00787F66"/>
    <w:rsid w:val="00790A42"/>
    <w:rsid w:val="00791883"/>
    <w:rsid w:val="00795F4E"/>
    <w:rsid w:val="007964C7"/>
    <w:rsid w:val="00796C48"/>
    <w:rsid w:val="007974E6"/>
    <w:rsid w:val="00797B28"/>
    <w:rsid w:val="007A19B4"/>
    <w:rsid w:val="007A20E2"/>
    <w:rsid w:val="007A63E0"/>
    <w:rsid w:val="007B104E"/>
    <w:rsid w:val="007B1D8B"/>
    <w:rsid w:val="007B5781"/>
    <w:rsid w:val="007B5D39"/>
    <w:rsid w:val="007B5F90"/>
    <w:rsid w:val="007B62DE"/>
    <w:rsid w:val="007B640E"/>
    <w:rsid w:val="007B6ABE"/>
    <w:rsid w:val="007B72CA"/>
    <w:rsid w:val="007B7E44"/>
    <w:rsid w:val="007C072D"/>
    <w:rsid w:val="007C1CB1"/>
    <w:rsid w:val="007C555C"/>
    <w:rsid w:val="007C5CF8"/>
    <w:rsid w:val="007C756E"/>
    <w:rsid w:val="007C75E7"/>
    <w:rsid w:val="007D0387"/>
    <w:rsid w:val="007D0861"/>
    <w:rsid w:val="007D1CC9"/>
    <w:rsid w:val="007D4238"/>
    <w:rsid w:val="007D58A8"/>
    <w:rsid w:val="007E01F9"/>
    <w:rsid w:val="007E0476"/>
    <w:rsid w:val="007E1E42"/>
    <w:rsid w:val="007E29D6"/>
    <w:rsid w:val="007E4738"/>
    <w:rsid w:val="007E5005"/>
    <w:rsid w:val="007E5414"/>
    <w:rsid w:val="007E5696"/>
    <w:rsid w:val="007E7C6E"/>
    <w:rsid w:val="007F0F5C"/>
    <w:rsid w:val="007F28AD"/>
    <w:rsid w:val="007F2CC4"/>
    <w:rsid w:val="007F385A"/>
    <w:rsid w:val="007F395C"/>
    <w:rsid w:val="007F3CCB"/>
    <w:rsid w:val="007F5E1F"/>
    <w:rsid w:val="00801039"/>
    <w:rsid w:val="0080147F"/>
    <w:rsid w:val="008036C1"/>
    <w:rsid w:val="00803D34"/>
    <w:rsid w:val="008047BD"/>
    <w:rsid w:val="00806700"/>
    <w:rsid w:val="00807788"/>
    <w:rsid w:val="008103ED"/>
    <w:rsid w:val="00810C72"/>
    <w:rsid w:val="00810E78"/>
    <w:rsid w:val="00811A33"/>
    <w:rsid w:val="0081211D"/>
    <w:rsid w:val="00812802"/>
    <w:rsid w:val="008139A0"/>
    <w:rsid w:val="00813D72"/>
    <w:rsid w:val="008140CE"/>
    <w:rsid w:val="0081593D"/>
    <w:rsid w:val="008167CE"/>
    <w:rsid w:val="00817B8D"/>
    <w:rsid w:val="00820D56"/>
    <w:rsid w:val="00821CF6"/>
    <w:rsid w:val="008228A7"/>
    <w:rsid w:val="008234EB"/>
    <w:rsid w:val="00824404"/>
    <w:rsid w:val="00825095"/>
    <w:rsid w:val="00826467"/>
    <w:rsid w:val="00826612"/>
    <w:rsid w:val="00830EB2"/>
    <w:rsid w:val="00831914"/>
    <w:rsid w:val="00833776"/>
    <w:rsid w:val="008339F4"/>
    <w:rsid w:val="008367DC"/>
    <w:rsid w:val="008401A9"/>
    <w:rsid w:val="00842A34"/>
    <w:rsid w:val="00842B22"/>
    <w:rsid w:val="008437F4"/>
    <w:rsid w:val="0084496E"/>
    <w:rsid w:val="0084745E"/>
    <w:rsid w:val="00851405"/>
    <w:rsid w:val="00851FB2"/>
    <w:rsid w:val="00852D1B"/>
    <w:rsid w:val="008540D1"/>
    <w:rsid w:val="008562EA"/>
    <w:rsid w:val="00856463"/>
    <w:rsid w:val="00856EE5"/>
    <w:rsid w:val="00857453"/>
    <w:rsid w:val="00857D9B"/>
    <w:rsid w:val="00861BB7"/>
    <w:rsid w:val="00862402"/>
    <w:rsid w:val="008672F4"/>
    <w:rsid w:val="008672FF"/>
    <w:rsid w:val="008709D2"/>
    <w:rsid w:val="00871810"/>
    <w:rsid w:val="00871870"/>
    <w:rsid w:val="00872D3A"/>
    <w:rsid w:val="00873857"/>
    <w:rsid w:val="00873DAB"/>
    <w:rsid w:val="008766B3"/>
    <w:rsid w:val="00876BF2"/>
    <w:rsid w:val="00882374"/>
    <w:rsid w:val="00883CFE"/>
    <w:rsid w:val="008849B2"/>
    <w:rsid w:val="00885100"/>
    <w:rsid w:val="00885217"/>
    <w:rsid w:val="00885BA7"/>
    <w:rsid w:val="00886334"/>
    <w:rsid w:val="00887441"/>
    <w:rsid w:val="008875E1"/>
    <w:rsid w:val="0089001A"/>
    <w:rsid w:val="0089062D"/>
    <w:rsid w:val="00891BD1"/>
    <w:rsid w:val="008930F3"/>
    <w:rsid w:val="008942F8"/>
    <w:rsid w:val="00895B66"/>
    <w:rsid w:val="00896F83"/>
    <w:rsid w:val="008A374A"/>
    <w:rsid w:val="008A3BDA"/>
    <w:rsid w:val="008A3BDF"/>
    <w:rsid w:val="008A4284"/>
    <w:rsid w:val="008A42FF"/>
    <w:rsid w:val="008A54C8"/>
    <w:rsid w:val="008A5A9F"/>
    <w:rsid w:val="008A6E80"/>
    <w:rsid w:val="008A7AE1"/>
    <w:rsid w:val="008B1AC8"/>
    <w:rsid w:val="008B1AF9"/>
    <w:rsid w:val="008B4464"/>
    <w:rsid w:val="008B455E"/>
    <w:rsid w:val="008B4F03"/>
    <w:rsid w:val="008B60E7"/>
    <w:rsid w:val="008B6773"/>
    <w:rsid w:val="008B6AD2"/>
    <w:rsid w:val="008B7B18"/>
    <w:rsid w:val="008B7C11"/>
    <w:rsid w:val="008C316E"/>
    <w:rsid w:val="008C659D"/>
    <w:rsid w:val="008D28D1"/>
    <w:rsid w:val="008D32D9"/>
    <w:rsid w:val="008D38FF"/>
    <w:rsid w:val="008D6045"/>
    <w:rsid w:val="008E0547"/>
    <w:rsid w:val="008E1EBD"/>
    <w:rsid w:val="008E2690"/>
    <w:rsid w:val="008E5D1F"/>
    <w:rsid w:val="008E5DDA"/>
    <w:rsid w:val="008E6BD6"/>
    <w:rsid w:val="008F0C3D"/>
    <w:rsid w:val="008F1070"/>
    <w:rsid w:val="008F1803"/>
    <w:rsid w:val="008F1BB0"/>
    <w:rsid w:val="008F2D0C"/>
    <w:rsid w:val="008F2D31"/>
    <w:rsid w:val="008F4412"/>
    <w:rsid w:val="008F5327"/>
    <w:rsid w:val="008F53A3"/>
    <w:rsid w:val="008F6076"/>
    <w:rsid w:val="008F7373"/>
    <w:rsid w:val="0090054B"/>
    <w:rsid w:val="00900A98"/>
    <w:rsid w:val="009016E1"/>
    <w:rsid w:val="00903A3B"/>
    <w:rsid w:val="00903CF5"/>
    <w:rsid w:val="00903EDA"/>
    <w:rsid w:val="009059B9"/>
    <w:rsid w:val="0090763E"/>
    <w:rsid w:val="00907F29"/>
    <w:rsid w:val="00910174"/>
    <w:rsid w:val="00910C85"/>
    <w:rsid w:val="00910D28"/>
    <w:rsid w:val="009116F2"/>
    <w:rsid w:val="00911CEA"/>
    <w:rsid w:val="00912727"/>
    <w:rsid w:val="00912A9E"/>
    <w:rsid w:val="00912E0C"/>
    <w:rsid w:val="00913875"/>
    <w:rsid w:val="0091641D"/>
    <w:rsid w:val="00916C76"/>
    <w:rsid w:val="00920242"/>
    <w:rsid w:val="00921902"/>
    <w:rsid w:val="00922859"/>
    <w:rsid w:val="00924935"/>
    <w:rsid w:val="009267A1"/>
    <w:rsid w:val="00927659"/>
    <w:rsid w:val="00930416"/>
    <w:rsid w:val="00930526"/>
    <w:rsid w:val="00931559"/>
    <w:rsid w:val="009318BB"/>
    <w:rsid w:val="0093386B"/>
    <w:rsid w:val="0093536C"/>
    <w:rsid w:val="009362AB"/>
    <w:rsid w:val="00940ACB"/>
    <w:rsid w:val="0094119B"/>
    <w:rsid w:val="00942F73"/>
    <w:rsid w:val="00943581"/>
    <w:rsid w:val="00943B03"/>
    <w:rsid w:val="00943BC4"/>
    <w:rsid w:val="00945074"/>
    <w:rsid w:val="00945884"/>
    <w:rsid w:val="00945A47"/>
    <w:rsid w:val="00950C68"/>
    <w:rsid w:val="00952F92"/>
    <w:rsid w:val="0095340D"/>
    <w:rsid w:val="00953510"/>
    <w:rsid w:val="009554E6"/>
    <w:rsid w:val="00956D09"/>
    <w:rsid w:val="00957A2B"/>
    <w:rsid w:val="009617AB"/>
    <w:rsid w:val="00966933"/>
    <w:rsid w:val="00966F6E"/>
    <w:rsid w:val="00967A02"/>
    <w:rsid w:val="00972589"/>
    <w:rsid w:val="00973FDF"/>
    <w:rsid w:val="00974282"/>
    <w:rsid w:val="0097440F"/>
    <w:rsid w:val="00974F85"/>
    <w:rsid w:val="00975490"/>
    <w:rsid w:val="0097630B"/>
    <w:rsid w:val="00976E4F"/>
    <w:rsid w:val="009812B6"/>
    <w:rsid w:val="00983EE5"/>
    <w:rsid w:val="00984288"/>
    <w:rsid w:val="00986009"/>
    <w:rsid w:val="00986045"/>
    <w:rsid w:val="0098631F"/>
    <w:rsid w:val="009864E9"/>
    <w:rsid w:val="00986B0D"/>
    <w:rsid w:val="009906AC"/>
    <w:rsid w:val="00991612"/>
    <w:rsid w:val="009916BD"/>
    <w:rsid w:val="009924CC"/>
    <w:rsid w:val="009964BD"/>
    <w:rsid w:val="00996576"/>
    <w:rsid w:val="009A117C"/>
    <w:rsid w:val="009A1DB3"/>
    <w:rsid w:val="009A2584"/>
    <w:rsid w:val="009A292C"/>
    <w:rsid w:val="009A3694"/>
    <w:rsid w:val="009A389A"/>
    <w:rsid w:val="009A3E78"/>
    <w:rsid w:val="009A422F"/>
    <w:rsid w:val="009A4275"/>
    <w:rsid w:val="009A5707"/>
    <w:rsid w:val="009A5884"/>
    <w:rsid w:val="009A6DD5"/>
    <w:rsid w:val="009B0260"/>
    <w:rsid w:val="009B0C6D"/>
    <w:rsid w:val="009B146E"/>
    <w:rsid w:val="009B4C54"/>
    <w:rsid w:val="009B4D25"/>
    <w:rsid w:val="009B4F0A"/>
    <w:rsid w:val="009B4F72"/>
    <w:rsid w:val="009B5F9C"/>
    <w:rsid w:val="009B6F1A"/>
    <w:rsid w:val="009B764B"/>
    <w:rsid w:val="009B7D84"/>
    <w:rsid w:val="009C0956"/>
    <w:rsid w:val="009C2C46"/>
    <w:rsid w:val="009C59EA"/>
    <w:rsid w:val="009C6C9A"/>
    <w:rsid w:val="009C749E"/>
    <w:rsid w:val="009C781B"/>
    <w:rsid w:val="009D0E30"/>
    <w:rsid w:val="009D100B"/>
    <w:rsid w:val="009D1A54"/>
    <w:rsid w:val="009D2CFF"/>
    <w:rsid w:val="009D3555"/>
    <w:rsid w:val="009D3B04"/>
    <w:rsid w:val="009D590C"/>
    <w:rsid w:val="009D6305"/>
    <w:rsid w:val="009D7F19"/>
    <w:rsid w:val="009E080D"/>
    <w:rsid w:val="009E08F5"/>
    <w:rsid w:val="009E10EB"/>
    <w:rsid w:val="009E195F"/>
    <w:rsid w:val="009E1C92"/>
    <w:rsid w:val="009E4F5D"/>
    <w:rsid w:val="009E61E3"/>
    <w:rsid w:val="009E6CF8"/>
    <w:rsid w:val="009F2E8F"/>
    <w:rsid w:val="009F3911"/>
    <w:rsid w:val="009F3EC6"/>
    <w:rsid w:val="009F40D5"/>
    <w:rsid w:val="009F4E37"/>
    <w:rsid w:val="009F5E8D"/>
    <w:rsid w:val="009F5EC8"/>
    <w:rsid w:val="009F6C6C"/>
    <w:rsid w:val="009F6E48"/>
    <w:rsid w:val="00A003BB"/>
    <w:rsid w:val="00A00506"/>
    <w:rsid w:val="00A02D83"/>
    <w:rsid w:val="00A03393"/>
    <w:rsid w:val="00A03BA5"/>
    <w:rsid w:val="00A059F4"/>
    <w:rsid w:val="00A06FEA"/>
    <w:rsid w:val="00A11FE9"/>
    <w:rsid w:val="00A13F1C"/>
    <w:rsid w:val="00A14B1D"/>
    <w:rsid w:val="00A15862"/>
    <w:rsid w:val="00A16286"/>
    <w:rsid w:val="00A1678A"/>
    <w:rsid w:val="00A16D13"/>
    <w:rsid w:val="00A207ED"/>
    <w:rsid w:val="00A22F17"/>
    <w:rsid w:val="00A23162"/>
    <w:rsid w:val="00A23CBC"/>
    <w:rsid w:val="00A23D25"/>
    <w:rsid w:val="00A24680"/>
    <w:rsid w:val="00A24F3B"/>
    <w:rsid w:val="00A25740"/>
    <w:rsid w:val="00A25DFA"/>
    <w:rsid w:val="00A31C1D"/>
    <w:rsid w:val="00A31DBD"/>
    <w:rsid w:val="00A3287B"/>
    <w:rsid w:val="00A352A4"/>
    <w:rsid w:val="00A3543D"/>
    <w:rsid w:val="00A454C5"/>
    <w:rsid w:val="00A46106"/>
    <w:rsid w:val="00A5142D"/>
    <w:rsid w:val="00A51F01"/>
    <w:rsid w:val="00A558EE"/>
    <w:rsid w:val="00A60FEE"/>
    <w:rsid w:val="00A629C2"/>
    <w:rsid w:val="00A62BA5"/>
    <w:rsid w:val="00A66DD4"/>
    <w:rsid w:val="00A67398"/>
    <w:rsid w:val="00A67897"/>
    <w:rsid w:val="00A67E71"/>
    <w:rsid w:val="00A71764"/>
    <w:rsid w:val="00A737B7"/>
    <w:rsid w:val="00A73907"/>
    <w:rsid w:val="00A77D5E"/>
    <w:rsid w:val="00A803A4"/>
    <w:rsid w:val="00A805C7"/>
    <w:rsid w:val="00A80669"/>
    <w:rsid w:val="00A80D03"/>
    <w:rsid w:val="00A83CDD"/>
    <w:rsid w:val="00A84713"/>
    <w:rsid w:val="00A906D9"/>
    <w:rsid w:val="00A90DC3"/>
    <w:rsid w:val="00A90EAE"/>
    <w:rsid w:val="00A914D0"/>
    <w:rsid w:val="00A91C3F"/>
    <w:rsid w:val="00A9248E"/>
    <w:rsid w:val="00A925AB"/>
    <w:rsid w:val="00A95C97"/>
    <w:rsid w:val="00A95D6D"/>
    <w:rsid w:val="00A97B26"/>
    <w:rsid w:val="00A97C44"/>
    <w:rsid w:val="00AA179A"/>
    <w:rsid w:val="00AA495B"/>
    <w:rsid w:val="00AA77A1"/>
    <w:rsid w:val="00AA7C46"/>
    <w:rsid w:val="00AB0DDB"/>
    <w:rsid w:val="00AB14E1"/>
    <w:rsid w:val="00AB214F"/>
    <w:rsid w:val="00AB2A2B"/>
    <w:rsid w:val="00AB3067"/>
    <w:rsid w:val="00AB47BC"/>
    <w:rsid w:val="00AB4D58"/>
    <w:rsid w:val="00AB57E6"/>
    <w:rsid w:val="00AB6B18"/>
    <w:rsid w:val="00AB6EBC"/>
    <w:rsid w:val="00AB7561"/>
    <w:rsid w:val="00AC0B18"/>
    <w:rsid w:val="00AC1E90"/>
    <w:rsid w:val="00AC51CA"/>
    <w:rsid w:val="00AC5F06"/>
    <w:rsid w:val="00AC73B1"/>
    <w:rsid w:val="00AD125F"/>
    <w:rsid w:val="00AD361C"/>
    <w:rsid w:val="00AD471B"/>
    <w:rsid w:val="00AD565F"/>
    <w:rsid w:val="00AD5BB1"/>
    <w:rsid w:val="00AE0406"/>
    <w:rsid w:val="00AE12F0"/>
    <w:rsid w:val="00AE16FF"/>
    <w:rsid w:val="00AE1FBF"/>
    <w:rsid w:val="00AE3D86"/>
    <w:rsid w:val="00AE3FC7"/>
    <w:rsid w:val="00AE560E"/>
    <w:rsid w:val="00AE7A45"/>
    <w:rsid w:val="00AF1410"/>
    <w:rsid w:val="00AF2C1B"/>
    <w:rsid w:val="00AF3D82"/>
    <w:rsid w:val="00AF3E47"/>
    <w:rsid w:val="00AF40B6"/>
    <w:rsid w:val="00AF6146"/>
    <w:rsid w:val="00AF6B60"/>
    <w:rsid w:val="00AF6DCC"/>
    <w:rsid w:val="00B00234"/>
    <w:rsid w:val="00B021BD"/>
    <w:rsid w:val="00B02D21"/>
    <w:rsid w:val="00B04056"/>
    <w:rsid w:val="00B0419F"/>
    <w:rsid w:val="00B045EB"/>
    <w:rsid w:val="00B06F3F"/>
    <w:rsid w:val="00B07428"/>
    <w:rsid w:val="00B074C8"/>
    <w:rsid w:val="00B07DBA"/>
    <w:rsid w:val="00B1070D"/>
    <w:rsid w:val="00B12049"/>
    <w:rsid w:val="00B13BDE"/>
    <w:rsid w:val="00B13F31"/>
    <w:rsid w:val="00B166E7"/>
    <w:rsid w:val="00B16A43"/>
    <w:rsid w:val="00B173D9"/>
    <w:rsid w:val="00B2051F"/>
    <w:rsid w:val="00B2215B"/>
    <w:rsid w:val="00B22681"/>
    <w:rsid w:val="00B255F3"/>
    <w:rsid w:val="00B25791"/>
    <w:rsid w:val="00B26997"/>
    <w:rsid w:val="00B26A26"/>
    <w:rsid w:val="00B33D55"/>
    <w:rsid w:val="00B3565C"/>
    <w:rsid w:val="00B37DCF"/>
    <w:rsid w:val="00B37EEA"/>
    <w:rsid w:val="00B4015E"/>
    <w:rsid w:val="00B41BFA"/>
    <w:rsid w:val="00B41D0D"/>
    <w:rsid w:val="00B42523"/>
    <w:rsid w:val="00B42B63"/>
    <w:rsid w:val="00B43074"/>
    <w:rsid w:val="00B44BE0"/>
    <w:rsid w:val="00B462C6"/>
    <w:rsid w:val="00B46E25"/>
    <w:rsid w:val="00B46F93"/>
    <w:rsid w:val="00B47F0A"/>
    <w:rsid w:val="00B50219"/>
    <w:rsid w:val="00B50C79"/>
    <w:rsid w:val="00B51C94"/>
    <w:rsid w:val="00B522DD"/>
    <w:rsid w:val="00B52739"/>
    <w:rsid w:val="00B54F12"/>
    <w:rsid w:val="00B56E30"/>
    <w:rsid w:val="00B575D0"/>
    <w:rsid w:val="00B6083B"/>
    <w:rsid w:val="00B6138A"/>
    <w:rsid w:val="00B621A7"/>
    <w:rsid w:val="00B62927"/>
    <w:rsid w:val="00B633EF"/>
    <w:rsid w:val="00B6517B"/>
    <w:rsid w:val="00B6641D"/>
    <w:rsid w:val="00B672A3"/>
    <w:rsid w:val="00B6765B"/>
    <w:rsid w:val="00B70D85"/>
    <w:rsid w:val="00B713DF"/>
    <w:rsid w:val="00B724F2"/>
    <w:rsid w:val="00B77D03"/>
    <w:rsid w:val="00B814F9"/>
    <w:rsid w:val="00B83B5A"/>
    <w:rsid w:val="00B84079"/>
    <w:rsid w:val="00B84B1C"/>
    <w:rsid w:val="00B84C68"/>
    <w:rsid w:val="00B85029"/>
    <w:rsid w:val="00B85D96"/>
    <w:rsid w:val="00B86D57"/>
    <w:rsid w:val="00B86FBA"/>
    <w:rsid w:val="00B87004"/>
    <w:rsid w:val="00B92F4A"/>
    <w:rsid w:val="00B9508F"/>
    <w:rsid w:val="00B956AF"/>
    <w:rsid w:val="00BA09CC"/>
    <w:rsid w:val="00BA2340"/>
    <w:rsid w:val="00BA48BF"/>
    <w:rsid w:val="00BA506F"/>
    <w:rsid w:val="00BA50EB"/>
    <w:rsid w:val="00BA5472"/>
    <w:rsid w:val="00BB052B"/>
    <w:rsid w:val="00BB0AF1"/>
    <w:rsid w:val="00BB1F28"/>
    <w:rsid w:val="00BB2A24"/>
    <w:rsid w:val="00BB4231"/>
    <w:rsid w:val="00BB42BC"/>
    <w:rsid w:val="00BB43DF"/>
    <w:rsid w:val="00BB4AD4"/>
    <w:rsid w:val="00BB4F51"/>
    <w:rsid w:val="00BB5869"/>
    <w:rsid w:val="00BB5F48"/>
    <w:rsid w:val="00BB620D"/>
    <w:rsid w:val="00BB66F9"/>
    <w:rsid w:val="00BC107D"/>
    <w:rsid w:val="00BC13B5"/>
    <w:rsid w:val="00BC1781"/>
    <w:rsid w:val="00BC19C9"/>
    <w:rsid w:val="00BC215C"/>
    <w:rsid w:val="00BC281B"/>
    <w:rsid w:val="00BC4995"/>
    <w:rsid w:val="00BC4C7D"/>
    <w:rsid w:val="00BC62FF"/>
    <w:rsid w:val="00BC68AA"/>
    <w:rsid w:val="00BC6C9B"/>
    <w:rsid w:val="00BC6F41"/>
    <w:rsid w:val="00BD0863"/>
    <w:rsid w:val="00BD38EE"/>
    <w:rsid w:val="00BD4695"/>
    <w:rsid w:val="00BD5323"/>
    <w:rsid w:val="00BD6418"/>
    <w:rsid w:val="00BD7630"/>
    <w:rsid w:val="00BD7A04"/>
    <w:rsid w:val="00BE0E4F"/>
    <w:rsid w:val="00BE151D"/>
    <w:rsid w:val="00BE1A9B"/>
    <w:rsid w:val="00BE2606"/>
    <w:rsid w:val="00BE4527"/>
    <w:rsid w:val="00BE45EC"/>
    <w:rsid w:val="00BE489D"/>
    <w:rsid w:val="00BE54D5"/>
    <w:rsid w:val="00BF06BA"/>
    <w:rsid w:val="00BF31BF"/>
    <w:rsid w:val="00BF3E3E"/>
    <w:rsid w:val="00BF4187"/>
    <w:rsid w:val="00BF56C1"/>
    <w:rsid w:val="00BF78D5"/>
    <w:rsid w:val="00C00FCD"/>
    <w:rsid w:val="00C02AD8"/>
    <w:rsid w:val="00C059DA"/>
    <w:rsid w:val="00C10614"/>
    <w:rsid w:val="00C12407"/>
    <w:rsid w:val="00C12801"/>
    <w:rsid w:val="00C14DDD"/>
    <w:rsid w:val="00C167BA"/>
    <w:rsid w:val="00C167FB"/>
    <w:rsid w:val="00C178CD"/>
    <w:rsid w:val="00C20E83"/>
    <w:rsid w:val="00C23EBA"/>
    <w:rsid w:val="00C2405A"/>
    <w:rsid w:val="00C24A7D"/>
    <w:rsid w:val="00C25E9A"/>
    <w:rsid w:val="00C27AC6"/>
    <w:rsid w:val="00C30926"/>
    <w:rsid w:val="00C32E36"/>
    <w:rsid w:val="00C33AFB"/>
    <w:rsid w:val="00C342CC"/>
    <w:rsid w:val="00C35396"/>
    <w:rsid w:val="00C376BA"/>
    <w:rsid w:val="00C379D5"/>
    <w:rsid w:val="00C37ED2"/>
    <w:rsid w:val="00C4089E"/>
    <w:rsid w:val="00C40FAD"/>
    <w:rsid w:val="00C4100C"/>
    <w:rsid w:val="00C42137"/>
    <w:rsid w:val="00C42F0D"/>
    <w:rsid w:val="00C4413E"/>
    <w:rsid w:val="00C44851"/>
    <w:rsid w:val="00C473FD"/>
    <w:rsid w:val="00C47DAE"/>
    <w:rsid w:val="00C47DFD"/>
    <w:rsid w:val="00C51CC0"/>
    <w:rsid w:val="00C51E78"/>
    <w:rsid w:val="00C54261"/>
    <w:rsid w:val="00C550BD"/>
    <w:rsid w:val="00C56C80"/>
    <w:rsid w:val="00C60FA0"/>
    <w:rsid w:val="00C610F5"/>
    <w:rsid w:val="00C6199F"/>
    <w:rsid w:val="00C61F33"/>
    <w:rsid w:val="00C6210C"/>
    <w:rsid w:val="00C63000"/>
    <w:rsid w:val="00C635D0"/>
    <w:rsid w:val="00C638A5"/>
    <w:rsid w:val="00C63B7E"/>
    <w:rsid w:val="00C65948"/>
    <w:rsid w:val="00C66D6C"/>
    <w:rsid w:val="00C7147D"/>
    <w:rsid w:val="00C71EEE"/>
    <w:rsid w:val="00C71FAD"/>
    <w:rsid w:val="00C734A2"/>
    <w:rsid w:val="00C75C05"/>
    <w:rsid w:val="00C75F5B"/>
    <w:rsid w:val="00C809AA"/>
    <w:rsid w:val="00C80ABC"/>
    <w:rsid w:val="00C80E1A"/>
    <w:rsid w:val="00C8111C"/>
    <w:rsid w:val="00C81826"/>
    <w:rsid w:val="00C81EFB"/>
    <w:rsid w:val="00C82B5B"/>
    <w:rsid w:val="00C86039"/>
    <w:rsid w:val="00C866C0"/>
    <w:rsid w:val="00C87D0D"/>
    <w:rsid w:val="00C90DE2"/>
    <w:rsid w:val="00C90E20"/>
    <w:rsid w:val="00C9293B"/>
    <w:rsid w:val="00C93C7B"/>
    <w:rsid w:val="00C943A9"/>
    <w:rsid w:val="00C96868"/>
    <w:rsid w:val="00CA0765"/>
    <w:rsid w:val="00CA12D8"/>
    <w:rsid w:val="00CA1E30"/>
    <w:rsid w:val="00CA22A0"/>
    <w:rsid w:val="00CA24E2"/>
    <w:rsid w:val="00CA319D"/>
    <w:rsid w:val="00CA5482"/>
    <w:rsid w:val="00CA553A"/>
    <w:rsid w:val="00CA6D13"/>
    <w:rsid w:val="00CA72D5"/>
    <w:rsid w:val="00CA77DB"/>
    <w:rsid w:val="00CA7854"/>
    <w:rsid w:val="00CB4F43"/>
    <w:rsid w:val="00CB5405"/>
    <w:rsid w:val="00CB58BA"/>
    <w:rsid w:val="00CB730B"/>
    <w:rsid w:val="00CC14D2"/>
    <w:rsid w:val="00CC1BD9"/>
    <w:rsid w:val="00CC2377"/>
    <w:rsid w:val="00CC3B59"/>
    <w:rsid w:val="00CC3DC9"/>
    <w:rsid w:val="00CC5E72"/>
    <w:rsid w:val="00CC68ED"/>
    <w:rsid w:val="00CC7698"/>
    <w:rsid w:val="00CC7F2C"/>
    <w:rsid w:val="00CD09BD"/>
    <w:rsid w:val="00CD24B1"/>
    <w:rsid w:val="00CD3ABD"/>
    <w:rsid w:val="00CD3D00"/>
    <w:rsid w:val="00CD5648"/>
    <w:rsid w:val="00CD575D"/>
    <w:rsid w:val="00CD577E"/>
    <w:rsid w:val="00CD58AD"/>
    <w:rsid w:val="00CD5B42"/>
    <w:rsid w:val="00CD77C7"/>
    <w:rsid w:val="00CE0B16"/>
    <w:rsid w:val="00CE0C6D"/>
    <w:rsid w:val="00CE192F"/>
    <w:rsid w:val="00CE24E8"/>
    <w:rsid w:val="00CE5343"/>
    <w:rsid w:val="00CE700B"/>
    <w:rsid w:val="00CE7131"/>
    <w:rsid w:val="00CE74E7"/>
    <w:rsid w:val="00CF0011"/>
    <w:rsid w:val="00CF191C"/>
    <w:rsid w:val="00CF29B8"/>
    <w:rsid w:val="00CF3D50"/>
    <w:rsid w:val="00CF6B38"/>
    <w:rsid w:val="00CF739D"/>
    <w:rsid w:val="00D00170"/>
    <w:rsid w:val="00D04D70"/>
    <w:rsid w:val="00D056A1"/>
    <w:rsid w:val="00D07987"/>
    <w:rsid w:val="00D10068"/>
    <w:rsid w:val="00D12C2A"/>
    <w:rsid w:val="00D12FA7"/>
    <w:rsid w:val="00D1311E"/>
    <w:rsid w:val="00D131AB"/>
    <w:rsid w:val="00D148DB"/>
    <w:rsid w:val="00D15E3D"/>
    <w:rsid w:val="00D16475"/>
    <w:rsid w:val="00D17306"/>
    <w:rsid w:val="00D17D3E"/>
    <w:rsid w:val="00D20077"/>
    <w:rsid w:val="00D20DE8"/>
    <w:rsid w:val="00D214A2"/>
    <w:rsid w:val="00D220E4"/>
    <w:rsid w:val="00D22881"/>
    <w:rsid w:val="00D23099"/>
    <w:rsid w:val="00D25357"/>
    <w:rsid w:val="00D25881"/>
    <w:rsid w:val="00D25EC2"/>
    <w:rsid w:val="00D25FB1"/>
    <w:rsid w:val="00D27AD2"/>
    <w:rsid w:val="00D307AF"/>
    <w:rsid w:val="00D33ECB"/>
    <w:rsid w:val="00D3450F"/>
    <w:rsid w:val="00D36501"/>
    <w:rsid w:val="00D3730E"/>
    <w:rsid w:val="00D428E9"/>
    <w:rsid w:val="00D43337"/>
    <w:rsid w:val="00D4359E"/>
    <w:rsid w:val="00D44B0D"/>
    <w:rsid w:val="00D45243"/>
    <w:rsid w:val="00D45452"/>
    <w:rsid w:val="00D4709E"/>
    <w:rsid w:val="00D479DD"/>
    <w:rsid w:val="00D520CF"/>
    <w:rsid w:val="00D52350"/>
    <w:rsid w:val="00D52C47"/>
    <w:rsid w:val="00D53D18"/>
    <w:rsid w:val="00D57E66"/>
    <w:rsid w:val="00D604E8"/>
    <w:rsid w:val="00D63576"/>
    <w:rsid w:val="00D645EE"/>
    <w:rsid w:val="00D64694"/>
    <w:rsid w:val="00D7043E"/>
    <w:rsid w:val="00D72A5E"/>
    <w:rsid w:val="00D732EB"/>
    <w:rsid w:val="00D74A1E"/>
    <w:rsid w:val="00D752C9"/>
    <w:rsid w:val="00D803A6"/>
    <w:rsid w:val="00D805AB"/>
    <w:rsid w:val="00D82CB6"/>
    <w:rsid w:val="00D82D59"/>
    <w:rsid w:val="00D83BEB"/>
    <w:rsid w:val="00D84608"/>
    <w:rsid w:val="00D84C2B"/>
    <w:rsid w:val="00D851FA"/>
    <w:rsid w:val="00D86737"/>
    <w:rsid w:val="00D8764D"/>
    <w:rsid w:val="00D90E1B"/>
    <w:rsid w:val="00D9264F"/>
    <w:rsid w:val="00DA06F4"/>
    <w:rsid w:val="00DA735E"/>
    <w:rsid w:val="00DB0C22"/>
    <w:rsid w:val="00DB13A4"/>
    <w:rsid w:val="00DB239C"/>
    <w:rsid w:val="00DB2B32"/>
    <w:rsid w:val="00DB2CB4"/>
    <w:rsid w:val="00DB5203"/>
    <w:rsid w:val="00DC4E48"/>
    <w:rsid w:val="00DC7095"/>
    <w:rsid w:val="00DC7620"/>
    <w:rsid w:val="00DD0183"/>
    <w:rsid w:val="00DD0610"/>
    <w:rsid w:val="00DD1EA3"/>
    <w:rsid w:val="00DD46AB"/>
    <w:rsid w:val="00DD628A"/>
    <w:rsid w:val="00DD76D9"/>
    <w:rsid w:val="00DE07A5"/>
    <w:rsid w:val="00DE158B"/>
    <w:rsid w:val="00DE16E0"/>
    <w:rsid w:val="00DE2434"/>
    <w:rsid w:val="00DE2550"/>
    <w:rsid w:val="00DE265A"/>
    <w:rsid w:val="00DE3F54"/>
    <w:rsid w:val="00DE5341"/>
    <w:rsid w:val="00DE6630"/>
    <w:rsid w:val="00DE7C72"/>
    <w:rsid w:val="00DF0C4B"/>
    <w:rsid w:val="00DF1A12"/>
    <w:rsid w:val="00DF30A8"/>
    <w:rsid w:val="00DF39F0"/>
    <w:rsid w:val="00DF3C18"/>
    <w:rsid w:val="00DF3E38"/>
    <w:rsid w:val="00DF458D"/>
    <w:rsid w:val="00DF4874"/>
    <w:rsid w:val="00DF53BD"/>
    <w:rsid w:val="00DF63A7"/>
    <w:rsid w:val="00E004A7"/>
    <w:rsid w:val="00E02365"/>
    <w:rsid w:val="00E02769"/>
    <w:rsid w:val="00E030AC"/>
    <w:rsid w:val="00E035AB"/>
    <w:rsid w:val="00E03D88"/>
    <w:rsid w:val="00E06291"/>
    <w:rsid w:val="00E06C3C"/>
    <w:rsid w:val="00E06CC4"/>
    <w:rsid w:val="00E077AA"/>
    <w:rsid w:val="00E103BD"/>
    <w:rsid w:val="00E1091F"/>
    <w:rsid w:val="00E12F6A"/>
    <w:rsid w:val="00E13DE3"/>
    <w:rsid w:val="00E143C9"/>
    <w:rsid w:val="00E154F9"/>
    <w:rsid w:val="00E168E1"/>
    <w:rsid w:val="00E16C40"/>
    <w:rsid w:val="00E17323"/>
    <w:rsid w:val="00E17CF7"/>
    <w:rsid w:val="00E2061F"/>
    <w:rsid w:val="00E2203D"/>
    <w:rsid w:val="00E24268"/>
    <w:rsid w:val="00E2598B"/>
    <w:rsid w:val="00E301D6"/>
    <w:rsid w:val="00E3180F"/>
    <w:rsid w:val="00E32BBB"/>
    <w:rsid w:val="00E32E20"/>
    <w:rsid w:val="00E34C3D"/>
    <w:rsid w:val="00E40371"/>
    <w:rsid w:val="00E409AD"/>
    <w:rsid w:val="00E42705"/>
    <w:rsid w:val="00E43307"/>
    <w:rsid w:val="00E44A10"/>
    <w:rsid w:val="00E45B80"/>
    <w:rsid w:val="00E47333"/>
    <w:rsid w:val="00E5076F"/>
    <w:rsid w:val="00E507B0"/>
    <w:rsid w:val="00E51FC2"/>
    <w:rsid w:val="00E524E3"/>
    <w:rsid w:val="00E549AC"/>
    <w:rsid w:val="00E54D5A"/>
    <w:rsid w:val="00E5710A"/>
    <w:rsid w:val="00E64417"/>
    <w:rsid w:val="00E64F51"/>
    <w:rsid w:val="00E70DF4"/>
    <w:rsid w:val="00E714F4"/>
    <w:rsid w:val="00E723CB"/>
    <w:rsid w:val="00E72FEB"/>
    <w:rsid w:val="00E74AA1"/>
    <w:rsid w:val="00E776F2"/>
    <w:rsid w:val="00E77E9E"/>
    <w:rsid w:val="00E80EAA"/>
    <w:rsid w:val="00E8143F"/>
    <w:rsid w:val="00E81973"/>
    <w:rsid w:val="00E83A20"/>
    <w:rsid w:val="00E86A74"/>
    <w:rsid w:val="00E86F42"/>
    <w:rsid w:val="00E90315"/>
    <w:rsid w:val="00E9078D"/>
    <w:rsid w:val="00E908EE"/>
    <w:rsid w:val="00E92555"/>
    <w:rsid w:val="00E928A0"/>
    <w:rsid w:val="00E92988"/>
    <w:rsid w:val="00E93007"/>
    <w:rsid w:val="00E93196"/>
    <w:rsid w:val="00E934CC"/>
    <w:rsid w:val="00E93707"/>
    <w:rsid w:val="00E94D27"/>
    <w:rsid w:val="00E95E5D"/>
    <w:rsid w:val="00E9647F"/>
    <w:rsid w:val="00E96696"/>
    <w:rsid w:val="00E97509"/>
    <w:rsid w:val="00E97A28"/>
    <w:rsid w:val="00EA1AA2"/>
    <w:rsid w:val="00EA1E2B"/>
    <w:rsid w:val="00EA1FB0"/>
    <w:rsid w:val="00EA2750"/>
    <w:rsid w:val="00EA3128"/>
    <w:rsid w:val="00EA4B97"/>
    <w:rsid w:val="00EA74B3"/>
    <w:rsid w:val="00EA78F6"/>
    <w:rsid w:val="00EB1E58"/>
    <w:rsid w:val="00EB3566"/>
    <w:rsid w:val="00EB4534"/>
    <w:rsid w:val="00EB4CE7"/>
    <w:rsid w:val="00EB59FF"/>
    <w:rsid w:val="00EB5F4A"/>
    <w:rsid w:val="00EB6282"/>
    <w:rsid w:val="00EB6C7E"/>
    <w:rsid w:val="00EC05BD"/>
    <w:rsid w:val="00EC0CFB"/>
    <w:rsid w:val="00EC116F"/>
    <w:rsid w:val="00EC147A"/>
    <w:rsid w:val="00EC233F"/>
    <w:rsid w:val="00EC2508"/>
    <w:rsid w:val="00EC2FAA"/>
    <w:rsid w:val="00EC361A"/>
    <w:rsid w:val="00EC43DA"/>
    <w:rsid w:val="00EC4E9D"/>
    <w:rsid w:val="00EC69CF"/>
    <w:rsid w:val="00EC6A63"/>
    <w:rsid w:val="00ED14A6"/>
    <w:rsid w:val="00ED2DCA"/>
    <w:rsid w:val="00ED3143"/>
    <w:rsid w:val="00ED5523"/>
    <w:rsid w:val="00ED6C3F"/>
    <w:rsid w:val="00ED7D35"/>
    <w:rsid w:val="00EE1FE2"/>
    <w:rsid w:val="00EE411E"/>
    <w:rsid w:val="00EE5F30"/>
    <w:rsid w:val="00EE701B"/>
    <w:rsid w:val="00EF0154"/>
    <w:rsid w:val="00EF2421"/>
    <w:rsid w:val="00EF3746"/>
    <w:rsid w:val="00EF402B"/>
    <w:rsid w:val="00EF44C0"/>
    <w:rsid w:val="00EF530A"/>
    <w:rsid w:val="00EF57B9"/>
    <w:rsid w:val="00EF5AA5"/>
    <w:rsid w:val="00EF711A"/>
    <w:rsid w:val="00EF79BE"/>
    <w:rsid w:val="00EF7EBC"/>
    <w:rsid w:val="00F00087"/>
    <w:rsid w:val="00F004D8"/>
    <w:rsid w:val="00F015A2"/>
    <w:rsid w:val="00F02391"/>
    <w:rsid w:val="00F02E5D"/>
    <w:rsid w:val="00F03E2D"/>
    <w:rsid w:val="00F03FAE"/>
    <w:rsid w:val="00F054A9"/>
    <w:rsid w:val="00F05678"/>
    <w:rsid w:val="00F05A7A"/>
    <w:rsid w:val="00F05D95"/>
    <w:rsid w:val="00F068FA"/>
    <w:rsid w:val="00F07580"/>
    <w:rsid w:val="00F132A2"/>
    <w:rsid w:val="00F14069"/>
    <w:rsid w:val="00F15F6B"/>
    <w:rsid w:val="00F16698"/>
    <w:rsid w:val="00F16EAC"/>
    <w:rsid w:val="00F21E68"/>
    <w:rsid w:val="00F2238C"/>
    <w:rsid w:val="00F2251B"/>
    <w:rsid w:val="00F22DEE"/>
    <w:rsid w:val="00F245D5"/>
    <w:rsid w:val="00F24CA4"/>
    <w:rsid w:val="00F25D3F"/>
    <w:rsid w:val="00F27917"/>
    <w:rsid w:val="00F31A1A"/>
    <w:rsid w:val="00F3240D"/>
    <w:rsid w:val="00F32E77"/>
    <w:rsid w:val="00F33781"/>
    <w:rsid w:val="00F36310"/>
    <w:rsid w:val="00F37ADF"/>
    <w:rsid w:val="00F40418"/>
    <w:rsid w:val="00F42277"/>
    <w:rsid w:val="00F43026"/>
    <w:rsid w:val="00F433AB"/>
    <w:rsid w:val="00F452AC"/>
    <w:rsid w:val="00F467BE"/>
    <w:rsid w:val="00F478C4"/>
    <w:rsid w:val="00F506CC"/>
    <w:rsid w:val="00F52D87"/>
    <w:rsid w:val="00F52EF2"/>
    <w:rsid w:val="00F5301C"/>
    <w:rsid w:val="00F564D7"/>
    <w:rsid w:val="00F60270"/>
    <w:rsid w:val="00F602A0"/>
    <w:rsid w:val="00F63170"/>
    <w:rsid w:val="00F6376F"/>
    <w:rsid w:val="00F63A78"/>
    <w:rsid w:val="00F64C15"/>
    <w:rsid w:val="00F65931"/>
    <w:rsid w:val="00F71349"/>
    <w:rsid w:val="00F71B68"/>
    <w:rsid w:val="00F729A7"/>
    <w:rsid w:val="00F7525A"/>
    <w:rsid w:val="00F7591A"/>
    <w:rsid w:val="00F8083A"/>
    <w:rsid w:val="00F80C3E"/>
    <w:rsid w:val="00F82263"/>
    <w:rsid w:val="00F8309B"/>
    <w:rsid w:val="00F8405E"/>
    <w:rsid w:val="00F846ED"/>
    <w:rsid w:val="00F85874"/>
    <w:rsid w:val="00F86B9C"/>
    <w:rsid w:val="00F900DB"/>
    <w:rsid w:val="00F940C9"/>
    <w:rsid w:val="00F94D55"/>
    <w:rsid w:val="00F958A9"/>
    <w:rsid w:val="00F96385"/>
    <w:rsid w:val="00F96FE6"/>
    <w:rsid w:val="00F97B40"/>
    <w:rsid w:val="00FA39ED"/>
    <w:rsid w:val="00FA3CC4"/>
    <w:rsid w:val="00FA54DA"/>
    <w:rsid w:val="00FA621A"/>
    <w:rsid w:val="00FA6D15"/>
    <w:rsid w:val="00FB0832"/>
    <w:rsid w:val="00FB1C42"/>
    <w:rsid w:val="00FB5B74"/>
    <w:rsid w:val="00FB5F3A"/>
    <w:rsid w:val="00FC0206"/>
    <w:rsid w:val="00FC0406"/>
    <w:rsid w:val="00FC0454"/>
    <w:rsid w:val="00FC045F"/>
    <w:rsid w:val="00FC26F1"/>
    <w:rsid w:val="00FC272F"/>
    <w:rsid w:val="00FC2B3A"/>
    <w:rsid w:val="00FC2D3E"/>
    <w:rsid w:val="00FC3047"/>
    <w:rsid w:val="00FC34F1"/>
    <w:rsid w:val="00FC3F23"/>
    <w:rsid w:val="00FC4727"/>
    <w:rsid w:val="00FC4A44"/>
    <w:rsid w:val="00FC5745"/>
    <w:rsid w:val="00FC686B"/>
    <w:rsid w:val="00FC6DE9"/>
    <w:rsid w:val="00FD1794"/>
    <w:rsid w:val="00FD32AF"/>
    <w:rsid w:val="00FD3371"/>
    <w:rsid w:val="00FD3A60"/>
    <w:rsid w:val="00FD623C"/>
    <w:rsid w:val="00FD6F64"/>
    <w:rsid w:val="00FD78FF"/>
    <w:rsid w:val="00FE0027"/>
    <w:rsid w:val="00FE1520"/>
    <w:rsid w:val="00FE17E5"/>
    <w:rsid w:val="00FE2885"/>
    <w:rsid w:val="00FE289A"/>
    <w:rsid w:val="00FE2A37"/>
    <w:rsid w:val="00FE2B43"/>
    <w:rsid w:val="00FE3522"/>
    <w:rsid w:val="00FE51F8"/>
    <w:rsid w:val="00FE6A88"/>
    <w:rsid w:val="00FF0D30"/>
    <w:rsid w:val="00FF280C"/>
    <w:rsid w:val="00FF460F"/>
    <w:rsid w:val="00FF5C02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EA1018"/>
  <w15:docId w15:val="{C05BDAB8-4475-42CE-82DB-8080597B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D1C"/>
    <w:rPr>
      <w:rFonts w:ascii="Times New Roman" w:eastAsia="Times New Roman" w:hAnsi="Times New Roman"/>
    </w:rPr>
  </w:style>
  <w:style w:type="paragraph" w:styleId="Ttulo1">
    <w:name w:val="heading 1"/>
    <w:basedOn w:val="Normal"/>
    <w:next w:val="Normal"/>
    <w:link w:val="Ttulo1Car"/>
    <w:qFormat/>
    <w:rsid w:val="00035D1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79D5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C379D5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03D88"/>
    <w:rPr>
      <w:sz w:val="22"/>
      <w:szCs w:val="22"/>
      <w:lang w:val="es-AR" w:eastAsia="en-US"/>
    </w:rPr>
  </w:style>
  <w:style w:type="paragraph" w:styleId="Encabezado">
    <w:name w:val="header"/>
    <w:basedOn w:val="Normal"/>
    <w:link w:val="Encabezado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EncabezadoCar">
    <w:name w:val="Encabezado Car"/>
    <w:link w:val="Encabezado"/>
    <w:uiPriority w:val="99"/>
    <w:rsid w:val="00552CC2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PiedepginaCar">
    <w:name w:val="Pie de página Car"/>
    <w:link w:val="Piedepgina"/>
    <w:uiPriority w:val="99"/>
    <w:rsid w:val="00552CC2"/>
    <w:rPr>
      <w:sz w:val="22"/>
      <w:szCs w:val="22"/>
      <w:lang w:eastAsia="en-US"/>
    </w:rPr>
  </w:style>
  <w:style w:type="character" w:customStyle="1" w:styleId="Ttulo1Car">
    <w:name w:val="Título 1 Car"/>
    <w:link w:val="Ttulo1"/>
    <w:rsid w:val="00035D1C"/>
    <w:rPr>
      <w:rFonts w:ascii="Arial" w:eastAsia="Times New Roman" w:hAnsi="Arial"/>
      <w:b/>
      <w:kern w:val="28"/>
      <w:sz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FD3A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ncejo%20deliberante\Orden%20del%20D&#237;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E0F61-B8B5-41A3-A42A-CA7852BFE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Orden del Día</Template>
  <TotalTime>3270</TotalTime>
  <Pages>1</Pages>
  <Words>306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kyg</dc:creator>
  <cp:lastModifiedBy>USUARIO</cp:lastModifiedBy>
  <cp:revision>397</cp:revision>
  <cp:lastPrinted>2022-03-15T14:54:00Z</cp:lastPrinted>
  <dcterms:created xsi:type="dcterms:W3CDTF">2021-03-16T14:44:00Z</dcterms:created>
  <dcterms:modified xsi:type="dcterms:W3CDTF">2025-10-27T14:52:00Z</dcterms:modified>
</cp:coreProperties>
</file>