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1F7" w:rsidRPr="000251F7" w:rsidRDefault="000251F7" w:rsidP="000251F7">
      <w:pPr>
        <w:jc w:val="center"/>
        <w:rPr>
          <w:rFonts w:ascii="Arial" w:hAnsi="Arial" w:cs="Arial"/>
          <w:b/>
          <w:u w:val="single"/>
        </w:rPr>
      </w:pPr>
      <w:r w:rsidRPr="000251F7">
        <w:rPr>
          <w:rFonts w:ascii="Arial" w:hAnsi="Arial" w:cs="Arial"/>
          <w:b/>
          <w:u w:val="single"/>
        </w:rPr>
        <w:t>DECRETO DE PRESIDENCIA</w:t>
      </w:r>
      <w:r w:rsidR="00714290">
        <w:rPr>
          <w:rFonts w:ascii="Arial" w:hAnsi="Arial" w:cs="Arial"/>
          <w:b/>
          <w:u w:val="single"/>
        </w:rPr>
        <w:t xml:space="preserve"> 0</w:t>
      </w:r>
      <w:r w:rsidR="003B6E5E">
        <w:rPr>
          <w:rFonts w:ascii="Arial" w:hAnsi="Arial" w:cs="Arial"/>
          <w:b/>
          <w:u w:val="single"/>
        </w:rPr>
        <w:t>7</w:t>
      </w:r>
      <w:r w:rsidRPr="000251F7">
        <w:rPr>
          <w:rFonts w:ascii="Arial" w:hAnsi="Arial" w:cs="Arial"/>
          <w:b/>
          <w:u w:val="single"/>
        </w:rPr>
        <w:t>/202</w:t>
      </w:r>
      <w:r w:rsidR="00714290">
        <w:rPr>
          <w:rFonts w:ascii="Arial" w:hAnsi="Arial" w:cs="Arial"/>
          <w:b/>
          <w:u w:val="single"/>
        </w:rPr>
        <w:t>6</w:t>
      </w:r>
    </w:p>
    <w:p w:rsidR="000D0F19" w:rsidRPr="000251F7" w:rsidRDefault="000D0F19" w:rsidP="000251F7">
      <w:pPr>
        <w:spacing w:before="240"/>
        <w:rPr>
          <w:rFonts w:ascii="Arial" w:hAnsi="Arial" w:cs="Arial"/>
          <w:b/>
          <w:bCs/>
          <w:u w:val="single"/>
          <w:lang w:val="es-ES_tradnl"/>
        </w:rPr>
      </w:pPr>
      <w:r w:rsidRPr="000251F7">
        <w:rPr>
          <w:rFonts w:ascii="Arial" w:hAnsi="Arial" w:cs="Arial"/>
          <w:b/>
          <w:bCs/>
          <w:u w:val="single"/>
          <w:lang w:val="es-ES_tradnl"/>
        </w:rPr>
        <w:t>Visto:</w:t>
      </w:r>
    </w:p>
    <w:p w:rsidR="000D0F19" w:rsidRPr="000251F7" w:rsidRDefault="00714290" w:rsidP="000251F7">
      <w:pPr>
        <w:pStyle w:val="Textoindependiente"/>
        <w:ind w:firstLine="567"/>
        <w:rPr>
          <w:rFonts w:cs="Arial"/>
          <w:szCs w:val="24"/>
        </w:rPr>
      </w:pPr>
      <w:r>
        <w:rPr>
          <w:rFonts w:cs="Arial"/>
          <w:szCs w:val="24"/>
        </w:rPr>
        <w:t>E</w:t>
      </w:r>
      <w:r w:rsidR="001363C9">
        <w:rPr>
          <w:rFonts w:cs="Arial"/>
          <w:szCs w:val="24"/>
        </w:rPr>
        <w:t xml:space="preserve">xptes que </w:t>
      </w:r>
      <w:r>
        <w:rPr>
          <w:rFonts w:cs="Arial"/>
          <w:szCs w:val="24"/>
        </w:rPr>
        <w:t xml:space="preserve">han sido ingresados a esta secretaria como así también los que tuvieron tratamiento en el seno de la </w:t>
      </w:r>
      <w:r w:rsidR="00F83856">
        <w:rPr>
          <w:rFonts w:cs="Arial"/>
          <w:szCs w:val="24"/>
        </w:rPr>
        <w:t>Comisión</w:t>
      </w:r>
      <w:r w:rsidR="001363C9">
        <w:rPr>
          <w:rFonts w:cs="Arial"/>
          <w:szCs w:val="24"/>
        </w:rPr>
        <w:t xml:space="preserve"> Plenaria por el cuerpo de concejales </w:t>
      </w:r>
      <w:r w:rsidR="003B17FF">
        <w:rPr>
          <w:rFonts w:cs="Arial"/>
          <w:szCs w:val="24"/>
        </w:rPr>
        <w:t>y</w:t>
      </w:r>
      <w:r w:rsidR="004535C9" w:rsidRPr="000251F7">
        <w:rPr>
          <w:rFonts w:cs="Arial"/>
          <w:szCs w:val="24"/>
        </w:rPr>
        <w:t xml:space="preserve">; </w:t>
      </w:r>
    </w:p>
    <w:p w:rsidR="000D0F19" w:rsidRPr="000251F7" w:rsidRDefault="000D0F19" w:rsidP="000D0F19">
      <w:pPr>
        <w:pStyle w:val="Textoindependiente"/>
        <w:spacing w:before="120"/>
        <w:rPr>
          <w:rFonts w:cs="Arial"/>
          <w:b/>
          <w:szCs w:val="24"/>
          <w:u w:val="single"/>
        </w:rPr>
      </w:pPr>
      <w:r w:rsidRPr="000251F7">
        <w:rPr>
          <w:rFonts w:cs="Arial"/>
          <w:b/>
          <w:szCs w:val="24"/>
          <w:u w:val="single"/>
        </w:rPr>
        <w:t xml:space="preserve">Considerando:  </w:t>
      </w:r>
    </w:p>
    <w:p w:rsidR="00851577" w:rsidRDefault="000D0F19" w:rsidP="000D0F19">
      <w:pPr>
        <w:spacing w:after="120"/>
        <w:ind w:firstLine="1559"/>
        <w:jc w:val="both"/>
        <w:rPr>
          <w:rFonts w:ascii="Arial" w:hAnsi="Arial" w:cs="Arial"/>
        </w:rPr>
      </w:pPr>
      <w:r w:rsidRPr="000251F7">
        <w:rPr>
          <w:rFonts w:ascii="Arial" w:hAnsi="Arial" w:cs="Arial"/>
        </w:rPr>
        <w:t>Que</w:t>
      </w:r>
      <w:r w:rsidR="00B923F5">
        <w:rPr>
          <w:rFonts w:ascii="Arial" w:hAnsi="Arial" w:cs="Arial"/>
        </w:rPr>
        <w:t>los primeros necesitan estado parlamentario en tanto los segundos ya cuentan con despacho de comisión</w:t>
      </w:r>
      <w:r w:rsidR="008348DB">
        <w:rPr>
          <w:rFonts w:ascii="Arial" w:hAnsi="Arial" w:cs="Arial"/>
        </w:rPr>
        <w:t>para su tratamiento legislativo</w:t>
      </w:r>
      <w:r w:rsidR="00B923F5">
        <w:rPr>
          <w:rFonts w:ascii="Arial" w:hAnsi="Arial" w:cs="Arial"/>
        </w:rPr>
        <w:t>.</w:t>
      </w:r>
    </w:p>
    <w:p w:rsidR="00BD7396" w:rsidRDefault="00851577" w:rsidP="000D0F19">
      <w:pPr>
        <w:spacing w:after="120"/>
        <w:ind w:firstLine="155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Que </w:t>
      </w:r>
      <w:r w:rsidR="00EE53BE">
        <w:rPr>
          <w:rFonts w:ascii="Arial" w:hAnsi="Arial" w:cs="Arial"/>
        </w:rPr>
        <w:t xml:space="preserve">los exptes que necesitan estado parlamentario como así también los que cuentan con despacho de comisión </w:t>
      </w:r>
      <w:r w:rsidR="008348DB">
        <w:rPr>
          <w:rFonts w:ascii="Arial" w:hAnsi="Arial" w:cs="Arial"/>
        </w:rPr>
        <w:t>p</w:t>
      </w:r>
      <w:r w:rsidR="00B923F5">
        <w:rPr>
          <w:rFonts w:ascii="Arial" w:hAnsi="Arial" w:cs="Arial"/>
        </w:rPr>
        <w:t xml:space="preserve">ueden formar parte de un orden del </w:t>
      </w:r>
      <w:r w:rsidR="00EE53BE">
        <w:rPr>
          <w:rFonts w:ascii="Arial" w:hAnsi="Arial" w:cs="Arial"/>
        </w:rPr>
        <w:t>día</w:t>
      </w:r>
      <w:r w:rsidR="00B923F5">
        <w:rPr>
          <w:rFonts w:ascii="Arial" w:hAnsi="Arial" w:cs="Arial"/>
        </w:rPr>
        <w:t xml:space="preserve"> de una sesión extraordinaria.</w:t>
      </w:r>
    </w:p>
    <w:p w:rsidR="000D0F19" w:rsidRPr="000251F7" w:rsidRDefault="000D0F19" w:rsidP="000D0F19">
      <w:pPr>
        <w:pStyle w:val="Textosinformato"/>
        <w:spacing w:before="120" w:after="120"/>
        <w:ind w:firstLine="1559"/>
        <w:jc w:val="both"/>
        <w:rPr>
          <w:rFonts w:ascii="Arial" w:hAnsi="Arial" w:cs="Arial"/>
          <w:sz w:val="24"/>
          <w:szCs w:val="24"/>
        </w:rPr>
      </w:pPr>
      <w:r w:rsidRPr="000251F7">
        <w:rPr>
          <w:rFonts w:ascii="Arial" w:hAnsi="Arial" w:cs="Arial"/>
          <w:sz w:val="24"/>
          <w:szCs w:val="24"/>
        </w:rPr>
        <w:t xml:space="preserve">Que, el artículo 83º inc. 1 de la Ley Orgánica de las Municipalidades, decreto Ley 6769/58 y sus modificaciones, y el art. 17º inc. e del reglamento interno facultan al presidente del HCD a convocar a sesiones </w:t>
      </w:r>
      <w:r w:rsidR="00265A1D" w:rsidRPr="000251F7">
        <w:rPr>
          <w:rFonts w:ascii="Arial" w:hAnsi="Arial" w:cs="Arial"/>
          <w:sz w:val="24"/>
          <w:szCs w:val="24"/>
        </w:rPr>
        <w:t>extraordinarias.</w:t>
      </w:r>
    </w:p>
    <w:p w:rsidR="000D0F19" w:rsidRPr="000251F7" w:rsidRDefault="000D0F19" w:rsidP="000D0F19">
      <w:pPr>
        <w:pStyle w:val="Textoindependiente"/>
        <w:spacing w:before="120"/>
        <w:ind w:firstLine="1701"/>
        <w:rPr>
          <w:rFonts w:cs="Arial"/>
          <w:bCs/>
          <w:szCs w:val="24"/>
        </w:rPr>
      </w:pPr>
      <w:r w:rsidRPr="000251F7">
        <w:rPr>
          <w:rFonts w:cs="Arial"/>
          <w:bCs/>
          <w:szCs w:val="24"/>
        </w:rPr>
        <w:t xml:space="preserve">Por ello </w:t>
      </w:r>
    </w:p>
    <w:p w:rsidR="000D0F19" w:rsidRPr="000251F7" w:rsidRDefault="000D0F19" w:rsidP="000D0F19">
      <w:pPr>
        <w:pStyle w:val="Textoindependiente"/>
        <w:spacing w:before="120"/>
        <w:rPr>
          <w:rFonts w:cs="Arial"/>
          <w:b/>
          <w:bCs/>
          <w:szCs w:val="24"/>
        </w:rPr>
      </w:pPr>
      <w:r w:rsidRPr="000251F7">
        <w:rPr>
          <w:rFonts w:cs="Arial"/>
          <w:b/>
          <w:bCs/>
          <w:szCs w:val="24"/>
        </w:rPr>
        <w:t>EL PRESIDENTE DEL HONORABLE CONCEJO DELIBERANTE DE LAS FLORES, EN USO DE LAS FACULTADES QUE LE SON PROPIAS</w:t>
      </w:r>
    </w:p>
    <w:p w:rsidR="000D0F19" w:rsidRPr="000251F7" w:rsidRDefault="000D0F19" w:rsidP="000D0F19">
      <w:pPr>
        <w:pStyle w:val="Ttulo1"/>
        <w:spacing w:before="120"/>
        <w:rPr>
          <w:rFonts w:cs="Arial"/>
          <w:szCs w:val="24"/>
        </w:rPr>
      </w:pPr>
      <w:r w:rsidRPr="000251F7">
        <w:rPr>
          <w:rFonts w:cs="Arial"/>
          <w:szCs w:val="24"/>
        </w:rPr>
        <w:t>DECRETA</w:t>
      </w:r>
    </w:p>
    <w:p w:rsidR="000D0F19" w:rsidRPr="000251F7" w:rsidRDefault="000D0F19" w:rsidP="000D0F19">
      <w:pPr>
        <w:spacing w:before="120"/>
        <w:jc w:val="both"/>
        <w:rPr>
          <w:rFonts w:ascii="Arial" w:hAnsi="Arial" w:cs="Arial"/>
        </w:rPr>
      </w:pPr>
      <w:r w:rsidRPr="000251F7">
        <w:rPr>
          <w:rFonts w:ascii="Arial" w:hAnsi="Arial" w:cs="Arial"/>
          <w:b/>
          <w:bCs/>
          <w:u w:val="single"/>
          <w:lang w:val="es-ES_tradnl"/>
        </w:rPr>
        <w:t>Art. 1º:</w:t>
      </w:r>
      <w:r w:rsidRPr="000251F7">
        <w:rPr>
          <w:rFonts w:ascii="Arial" w:hAnsi="Arial" w:cs="Arial"/>
        </w:rPr>
        <w:t xml:space="preserve">Convocase a </w:t>
      </w:r>
      <w:r w:rsidR="00711D26" w:rsidRPr="000251F7">
        <w:rPr>
          <w:rFonts w:ascii="Arial" w:hAnsi="Arial" w:cs="Arial"/>
        </w:rPr>
        <w:t>concejales</w:t>
      </w:r>
      <w:r w:rsidRPr="000251F7">
        <w:rPr>
          <w:rFonts w:ascii="Arial" w:hAnsi="Arial" w:cs="Arial"/>
        </w:rPr>
        <w:t xml:space="preserve"> a sesión extraordinaria, para el</w:t>
      </w:r>
      <w:r w:rsidR="00E00878">
        <w:rPr>
          <w:rFonts w:ascii="Arial" w:hAnsi="Arial" w:cs="Arial"/>
        </w:rPr>
        <w:t xml:space="preserve">jueves 22 de enero a las 19 horas </w:t>
      </w:r>
      <w:r w:rsidRPr="000251F7">
        <w:rPr>
          <w:rFonts w:ascii="Arial" w:hAnsi="Arial" w:cs="Arial"/>
        </w:rPr>
        <w:t>a los efectos de dar tratamiento a los siguientesexpediente</w:t>
      </w:r>
      <w:r w:rsidR="00CA28EE" w:rsidRPr="000251F7">
        <w:rPr>
          <w:rFonts w:ascii="Arial" w:hAnsi="Arial" w:cs="Arial"/>
        </w:rPr>
        <w:t>s</w:t>
      </w:r>
      <w:r w:rsidRPr="000251F7">
        <w:rPr>
          <w:rFonts w:ascii="Arial" w:hAnsi="Arial" w:cs="Arial"/>
        </w:rPr>
        <w:t xml:space="preserve"> que conforma el</w:t>
      </w:r>
    </w:p>
    <w:p w:rsidR="000D0F19" w:rsidRPr="000251F7" w:rsidRDefault="000D0F19" w:rsidP="000D0F19">
      <w:pPr>
        <w:jc w:val="center"/>
        <w:rPr>
          <w:rFonts w:ascii="Arial" w:hAnsi="Arial" w:cs="Arial"/>
          <w:b/>
          <w:u w:val="single"/>
        </w:rPr>
      </w:pPr>
      <w:r w:rsidRPr="000251F7">
        <w:rPr>
          <w:rFonts w:ascii="Arial" w:hAnsi="Arial" w:cs="Arial"/>
          <w:b/>
          <w:u w:val="single"/>
        </w:rPr>
        <w:t>ORDEN DEL DIA</w:t>
      </w:r>
    </w:p>
    <w:p w:rsidR="00711D26" w:rsidRDefault="000D0F19" w:rsidP="001F64B5">
      <w:pPr>
        <w:numPr>
          <w:ilvl w:val="0"/>
          <w:numId w:val="1"/>
        </w:numPr>
        <w:spacing w:before="120" w:after="120"/>
        <w:jc w:val="both"/>
        <w:rPr>
          <w:rFonts w:ascii="Arial" w:hAnsi="Arial" w:cs="Arial"/>
        </w:rPr>
      </w:pPr>
      <w:r w:rsidRPr="000251F7">
        <w:rPr>
          <w:rFonts w:ascii="Arial" w:hAnsi="Arial" w:cs="Arial"/>
        </w:rPr>
        <w:t>Izamiento de la Enseña Nacional.</w:t>
      </w:r>
    </w:p>
    <w:p w:rsidR="004337BD" w:rsidRDefault="004337BD" w:rsidP="001F64B5">
      <w:pPr>
        <w:numPr>
          <w:ilvl w:val="0"/>
          <w:numId w:val="1"/>
        </w:num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Homenajes</w:t>
      </w:r>
    </w:p>
    <w:p w:rsidR="008B6B84" w:rsidRPr="00A8438B" w:rsidRDefault="00377E74" w:rsidP="00A8438B">
      <w:pPr>
        <w:numPr>
          <w:ilvl w:val="0"/>
          <w:numId w:val="1"/>
        </w:num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Acta</w:t>
      </w:r>
      <w:r w:rsidR="0006329C">
        <w:rPr>
          <w:rFonts w:ascii="Arial" w:hAnsi="Arial" w:cs="Arial"/>
        </w:rPr>
        <w:t>s</w:t>
      </w:r>
      <w:r w:rsidR="000B7233">
        <w:rPr>
          <w:rFonts w:ascii="Arial" w:hAnsi="Arial" w:cs="Arial"/>
        </w:rPr>
        <w:t xml:space="preserve"> 177</w:t>
      </w:r>
      <w:r w:rsidR="00EE53BE">
        <w:rPr>
          <w:rFonts w:ascii="Arial" w:hAnsi="Arial" w:cs="Arial"/>
        </w:rPr>
        <w:t>6, 1777.</w:t>
      </w:r>
    </w:p>
    <w:p w:rsidR="00CA792C" w:rsidRDefault="008174B5" w:rsidP="005010D9">
      <w:pPr>
        <w:spacing w:before="120" w:after="120"/>
        <w:jc w:val="both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Comunicaciones del Departamento Ejecutivo.</w:t>
      </w:r>
    </w:p>
    <w:p w:rsidR="00825050" w:rsidRPr="008174B5" w:rsidRDefault="00CA792C" w:rsidP="008174B5">
      <w:pPr>
        <w:numPr>
          <w:ilvl w:val="0"/>
          <w:numId w:val="1"/>
        </w:numPr>
        <w:spacing w:before="120" w:after="12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lang w:val="es-ES_tradnl"/>
        </w:rPr>
        <w:t>Expte</w:t>
      </w:r>
      <w:r w:rsidR="00E01A6B">
        <w:rPr>
          <w:rFonts w:ascii="Arial" w:hAnsi="Arial" w:cs="Arial"/>
        </w:rPr>
        <w:t>DE</w:t>
      </w:r>
      <w:r w:rsidR="005F2232">
        <w:rPr>
          <w:rFonts w:ascii="Arial" w:hAnsi="Arial" w:cs="Arial"/>
        </w:rPr>
        <w:t>01</w:t>
      </w:r>
      <w:r w:rsidR="00E01A6B">
        <w:rPr>
          <w:rFonts w:ascii="Arial" w:hAnsi="Arial" w:cs="Arial"/>
        </w:rPr>
        <w:t>, P</w:t>
      </w:r>
      <w:r w:rsidR="008174B5">
        <w:rPr>
          <w:rFonts w:ascii="Arial" w:hAnsi="Arial" w:cs="Arial"/>
        </w:rPr>
        <w:t xml:space="preserve"> decreto, licencia intendente municipal.</w:t>
      </w:r>
    </w:p>
    <w:p w:rsidR="008174B5" w:rsidRPr="008174B5" w:rsidRDefault="008174B5" w:rsidP="008174B5">
      <w:pPr>
        <w:spacing w:before="120" w:after="120"/>
        <w:jc w:val="both"/>
        <w:rPr>
          <w:rFonts w:ascii="Arial" w:hAnsi="Arial" w:cs="Arial"/>
          <w:b/>
          <w:bCs/>
          <w:u w:val="single"/>
        </w:rPr>
      </w:pPr>
      <w:r w:rsidRPr="008174B5">
        <w:rPr>
          <w:rFonts w:ascii="Arial" w:hAnsi="Arial" w:cs="Arial"/>
          <w:b/>
          <w:bCs/>
          <w:u w:val="single"/>
        </w:rPr>
        <w:t>Despachos Comisión Plenaria</w:t>
      </w:r>
    </w:p>
    <w:p w:rsidR="001C176F" w:rsidRDefault="007225BE" w:rsidP="00873CBC">
      <w:pPr>
        <w:numPr>
          <w:ilvl w:val="0"/>
          <w:numId w:val="1"/>
        </w:numPr>
        <w:spacing w:before="120" w:after="120"/>
        <w:jc w:val="both"/>
        <w:rPr>
          <w:rFonts w:ascii="Arial" w:hAnsi="Arial" w:cs="Arial"/>
        </w:rPr>
      </w:pPr>
      <w:r w:rsidRPr="007225BE">
        <w:rPr>
          <w:rFonts w:ascii="Arial" w:hAnsi="Arial" w:cs="Arial"/>
        </w:rPr>
        <w:t xml:space="preserve">Expte </w:t>
      </w:r>
      <w:r w:rsidR="008174B5">
        <w:rPr>
          <w:rFonts w:ascii="Arial" w:hAnsi="Arial" w:cs="Arial"/>
        </w:rPr>
        <w:t xml:space="preserve">DE </w:t>
      </w:r>
      <w:r w:rsidR="00346FCA">
        <w:rPr>
          <w:rFonts w:ascii="Arial" w:hAnsi="Arial" w:cs="Arial"/>
        </w:rPr>
        <w:t>247</w:t>
      </w:r>
      <w:r w:rsidR="008174B5">
        <w:rPr>
          <w:rFonts w:ascii="Arial" w:hAnsi="Arial" w:cs="Arial"/>
        </w:rPr>
        <w:t>, P</w:t>
      </w:r>
      <w:r w:rsidR="00346FCA">
        <w:rPr>
          <w:rFonts w:ascii="Arial" w:hAnsi="Arial" w:cs="Arial"/>
        </w:rPr>
        <w:t xml:space="preserve">. Com, informe varios puntos en relación al Alumbrado </w:t>
      </w:r>
      <w:r w:rsidR="006D7846">
        <w:rPr>
          <w:rFonts w:ascii="Arial" w:hAnsi="Arial" w:cs="Arial"/>
        </w:rPr>
        <w:t>público</w:t>
      </w:r>
      <w:r w:rsidR="00F115E3">
        <w:rPr>
          <w:rFonts w:ascii="Arial" w:hAnsi="Arial" w:cs="Arial"/>
        </w:rPr>
        <w:t>.</w:t>
      </w:r>
    </w:p>
    <w:p w:rsidR="00133733" w:rsidRPr="00F115E3" w:rsidRDefault="00B309E6" w:rsidP="008174B5">
      <w:pPr>
        <w:numPr>
          <w:ilvl w:val="0"/>
          <w:numId w:val="1"/>
        </w:numPr>
        <w:spacing w:before="120" w:after="12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Expte DE</w:t>
      </w:r>
      <w:r w:rsidR="008174B5">
        <w:rPr>
          <w:rFonts w:ascii="Arial" w:hAnsi="Arial" w:cs="Arial"/>
        </w:rPr>
        <w:t xml:space="preserve"> , P</w:t>
      </w:r>
      <w:r w:rsidR="00346FCA">
        <w:rPr>
          <w:rFonts w:ascii="Arial" w:hAnsi="Arial" w:cs="Arial"/>
        </w:rPr>
        <w:t xml:space="preserve"> Decreto, gestión reunión tema alquileres</w:t>
      </w:r>
      <w:r w:rsidR="00B83DFF">
        <w:rPr>
          <w:rFonts w:ascii="Arial" w:hAnsi="Arial" w:cs="Arial"/>
        </w:rPr>
        <w:t xml:space="preserve"> municipales.</w:t>
      </w:r>
    </w:p>
    <w:p w:rsidR="00F115E3" w:rsidRPr="0093743D" w:rsidRDefault="00F115E3" w:rsidP="0093743D">
      <w:pPr>
        <w:numPr>
          <w:ilvl w:val="0"/>
          <w:numId w:val="1"/>
        </w:numPr>
        <w:spacing w:before="120" w:after="12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Expte DE 247, P ord, creación Programa Promover Emprendedores.</w:t>
      </w:r>
    </w:p>
    <w:p w:rsidR="00E40F5E" w:rsidRPr="00E40F5E" w:rsidRDefault="00E40F5E" w:rsidP="00E40F5E">
      <w:pPr>
        <w:spacing w:before="120"/>
        <w:jc w:val="both"/>
        <w:rPr>
          <w:rFonts w:ascii="Arial" w:hAnsi="Arial" w:cs="Arial"/>
        </w:rPr>
      </w:pPr>
      <w:r w:rsidRPr="00E40F5E">
        <w:rPr>
          <w:rFonts w:ascii="Arial" w:hAnsi="Arial" w:cs="Arial"/>
          <w:b/>
          <w:u w:val="single"/>
        </w:rPr>
        <w:t>Art. 2º:</w:t>
      </w:r>
      <w:r w:rsidRPr="00E40F5E">
        <w:rPr>
          <w:rFonts w:ascii="Arial" w:hAnsi="Arial" w:cs="Arial"/>
        </w:rPr>
        <w:t>Comuníquese al DE y dese al Registro Oficial del HCD</w:t>
      </w:r>
    </w:p>
    <w:p w:rsidR="00E40F5E" w:rsidRPr="00E40F5E" w:rsidRDefault="00E40F5E" w:rsidP="00E40F5E">
      <w:pPr>
        <w:spacing w:before="360"/>
        <w:jc w:val="both"/>
        <w:rPr>
          <w:rFonts w:ascii="Arial" w:hAnsi="Arial" w:cs="Arial"/>
          <w:b/>
          <w:u w:val="single"/>
          <w:lang w:eastAsia="en-US"/>
        </w:rPr>
      </w:pPr>
      <w:r w:rsidRPr="00E40F5E">
        <w:rPr>
          <w:rFonts w:ascii="Arial" w:hAnsi="Arial" w:cs="Arial"/>
          <w:b/>
          <w:u w:val="single"/>
        </w:rPr>
        <w:t>DADO EN LA SALA DE SESIONES DEL HCD DE LAS FLORES A LOS</w:t>
      </w:r>
      <w:r w:rsidR="000E0426">
        <w:rPr>
          <w:rFonts w:ascii="Arial" w:hAnsi="Arial" w:cs="Arial"/>
          <w:b/>
          <w:u w:val="single"/>
        </w:rPr>
        <w:t xml:space="preserve">VEINTE </w:t>
      </w:r>
      <w:r w:rsidRPr="00E40F5E">
        <w:rPr>
          <w:rFonts w:ascii="Arial" w:hAnsi="Arial" w:cs="Arial"/>
          <w:b/>
          <w:u w:val="single"/>
        </w:rPr>
        <w:t xml:space="preserve">DÍAS DEL MES DE </w:t>
      </w:r>
      <w:r w:rsidR="000E0426">
        <w:rPr>
          <w:rFonts w:ascii="Arial" w:hAnsi="Arial" w:cs="Arial"/>
          <w:b/>
          <w:u w:val="single"/>
        </w:rPr>
        <w:t xml:space="preserve">ENERO </w:t>
      </w:r>
      <w:r w:rsidRPr="00E40F5E">
        <w:rPr>
          <w:rFonts w:ascii="Arial" w:hAnsi="Arial" w:cs="Arial"/>
          <w:b/>
          <w:u w:val="single"/>
        </w:rPr>
        <w:t xml:space="preserve">DEL AÑO DOS MIL </w:t>
      </w:r>
      <w:r>
        <w:rPr>
          <w:rFonts w:ascii="Arial" w:hAnsi="Arial" w:cs="Arial"/>
          <w:b/>
          <w:u w:val="single"/>
        </w:rPr>
        <w:t>VEINTI</w:t>
      </w:r>
      <w:r w:rsidR="00FF707A">
        <w:rPr>
          <w:rFonts w:ascii="Arial" w:hAnsi="Arial" w:cs="Arial"/>
          <w:b/>
          <w:u w:val="single"/>
        </w:rPr>
        <w:t>SEIS</w:t>
      </w:r>
      <w:r w:rsidRPr="00E40F5E">
        <w:rPr>
          <w:rFonts w:ascii="Arial" w:hAnsi="Arial" w:cs="Arial"/>
          <w:b/>
          <w:u w:val="single"/>
        </w:rPr>
        <w:t>.</w:t>
      </w:r>
    </w:p>
    <w:p w:rsidR="00E40F5E" w:rsidRPr="001B381C" w:rsidRDefault="00E40F5E" w:rsidP="00E40F5E">
      <w:pPr>
        <w:spacing w:before="120" w:after="12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center</wp:align>
            </wp:positionH>
            <wp:positionV relativeFrom="paragraph">
              <wp:posOffset>278765</wp:posOffset>
            </wp:positionV>
            <wp:extent cx="4571365" cy="914400"/>
            <wp:effectExtent l="0" t="0" r="635" b="0"/>
            <wp:wrapThrough wrapText="bothSides">
              <wp:wrapPolygon edited="0">
                <wp:start x="0" y="0"/>
                <wp:lineTo x="0" y="21150"/>
                <wp:lineTo x="21513" y="21150"/>
                <wp:lineTo x="21513" y="0"/>
                <wp:lineTo x="0" y="0"/>
              </wp:wrapPolygon>
            </wp:wrapThrough>
            <wp:docPr id="145829099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290992" name="Imagen 145829099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136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40F5E" w:rsidRPr="001B381C" w:rsidSect="000E00FA">
      <w:headerReference w:type="default" r:id="rId9"/>
      <w:pgSz w:w="12240" w:h="20160" w:code="5"/>
      <w:pgMar w:top="2552" w:right="1133" w:bottom="142" w:left="1701" w:header="709" w:footer="30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2B7F" w:rsidRDefault="00E12B7F" w:rsidP="00552CC2">
      <w:r>
        <w:separator/>
      </w:r>
    </w:p>
  </w:endnote>
  <w:endnote w:type="continuationSeparator" w:id="1">
    <w:p w:rsidR="00E12B7F" w:rsidRDefault="00E12B7F" w:rsidP="00552C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2B7F" w:rsidRDefault="00E12B7F" w:rsidP="00552CC2">
      <w:r>
        <w:separator/>
      </w:r>
    </w:p>
  </w:footnote>
  <w:footnote w:type="continuationSeparator" w:id="1">
    <w:p w:rsidR="00E12B7F" w:rsidRDefault="00E12B7F" w:rsidP="00552C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CC2" w:rsidRDefault="00D25EC2">
    <w:pPr>
      <w:pStyle w:val="Encabezado"/>
    </w:pPr>
    <w:r>
      <w:rPr>
        <w:noProof/>
        <w:lang w:eastAsia="es-ES"/>
      </w:rPr>
      <w:drawing>
        <wp:inline distT="0" distB="0" distL="0" distR="0">
          <wp:extent cx="1323975" cy="1104900"/>
          <wp:effectExtent l="0" t="0" r="9525" b="0"/>
          <wp:docPr id="8" name="0 Imagen" descr="ESCUDO HC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Imagen" descr="ESCUDO HC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3975" cy="1104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171D61"/>
    <w:multiLevelType w:val="hybridMultilevel"/>
    <w:tmpl w:val="8E5A76D8"/>
    <w:lvl w:ilvl="0" w:tplc="A288E5EA">
      <w:start w:val="1"/>
      <w:numFmt w:val="decimal"/>
      <w:lvlText w:val="%1."/>
      <w:lvlJc w:val="right"/>
      <w:pPr>
        <w:tabs>
          <w:tab w:val="num" w:pos="353"/>
        </w:tabs>
        <w:ind w:left="353" w:hanging="113"/>
      </w:pPr>
      <w:rPr>
        <w:b/>
      </w:r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0F19"/>
    <w:rsid w:val="000069D7"/>
    <w:rsid w:val="00013AF9"/>
    <w:rsid w:val="00013B05"/>
    <w:rsid w:val="000251F7"/>
    <w:rsid w:val="0003030D"/>
    <w:rsid w:val="00040DFA"/>
    <w:rsid w:val="00053CE0"/>
    <w:rsid w:val="0006329C"/>
    <w:rsid w:val="00070B45"/>
    <w:rsid w:val="00072267"/>
    <w:rsid w:val="00081E33"/>
    <w:rsid w:val="000825A7"/>
    <w:rsid w:val="0008679E"/>
    <w:rsid w:val="00087817"/>
    <w:rsid w:val="000A4C2D"/>
    <w:rsid w:val="000B0F10"/>
    <w:rsid w:val="000B7233"/>
    <w:rsid w:val="000B73A9"/>
    <w:rsid w:val="000D0F19"/>
    <w:rsid w:val="000D6097"/>
    <w:rsid w:val="000E00FA"/>
    <w:rsid w:val="000E0426"/>
    <w:rsid w:val="000E3C28"/>
    <w:rsid w:val="000E4B2B"/>
    <w:rsid w:val="000E4F92"/>
    <w:rsid w:val="000E51EB"/>
    <w:rsid w:val="000E7772"/>
    <w:rsid w:val="000F32E7"/>
    <w:rsid w:val="000F53EC"/>
    <w:rsid w:val="001008C6"/>
    <w:rsid w:val="00101491"/>
    <w:rsid w:val="001039FC"/>
    <w:rsid w:val="00110B64"/>
    <w:rsid w:val="00113379"/>
    <w:rsid w:val="00114486"/>
    <w:rsid w:val="001230FC"/>
    <w:rsid w:val="00124F14"/>
    <w:rsid w:val="00130852"/>
    <w:rsid w:val="00132982"/>
    <w:rsid w:val="00133733"/>
    <w:rsid w:val="001363C9"/>
    <w:rsid w:val="001536F0"/>
    <w:rsid w:val="00162C2B"/>
    <w:rsid w:val="00167826"/>
    <w:rsid w:val="00183177"/>
    <w:rsid w:val="001836B7"/>
    <w:rsid w:val="00184D2C"/>
    <w:rsid w:val="00185B32"/>
    <w:rsid w:val="001866D2"/>
    <w:rsid w:val="00196AC9"/>
    <w:rsid w:val="001A5229"/>
    <w:rsid w:val="001A77B9"/>
    <w:rsid w:val="001B381C"/>
    <w:rsid w:val="001B605B"/>
    <w:rsid w:val="001C176F"/>
    <w:rsid w:val="001C53AC"/>
    <w:rsid w:val="001C549D"/>
    <w:rsid w:val="001E6288"/>
    <w:rsid w:val="001F64B5"/>
    <w:rsid w:val="00200786"/>
    <w:rsid w:val="00212E53"/>
    <w:rsid w:val="00214A2B"/>
    <w:rsid w:val="00223FF9"/>
    <w:rsid w:val="002255E0"/>
    <w:rsid w:val="002378F6"/>
    <w:rsid w:val="00245335"/>
    <w:rsid w:val="0026022E"/>
    <w:rsid w:val="00265672"/>
    <w:rsid w:val="00265A1D"/>
    <w:rsid w:val="00267734"/>
    <w:rsid w:val="00282385"/>
    <w:rsid w:val="002828A3"/>
    <w:rsid w:val="002A0B24"/>
    <w:rsid w:val="002A0FE9"/>
    <w:rsid w:val="002B5CBF"/>
    <w:rsid w:val="002D4B1F"/>
    <w:rsid w:val="002E2A09"/>
    <w:rsid w:val="00303D6F"/>
    <w:rsid w:val="00322FD8"/>
    <w:rsid w:val="0033374B"/>
    <w:rsid w:val="0033395D"/>
    <w:rsid w:val="00335B7C"/>
    <w:rsid w:val="00337353"/>
    <w:rsid w:val="00340FB0"/>
    <w:rsid w:val="00346FCA"/>
    <w:rsid w:val="003514FB"/>
    <w:rsid w:val="00354807"/>
    <w:rsid w:val="0036233A"/>
    <w:rsid w:val="00362FCF"/>
    <w:rsid w:val="00377E74"/>
    <w:rsid w:val="0038216A"/>
    <w:rsid w:val="003A5EC3"/>
    <w:rsid w:val="003A7351"/>
    <w:rsid w:val="003B17FF"/>
    <w:rsid w:val="003B6E5E"/>
    <w:rsid w:val="003B7FF1"/>
    <w:rsid w:val="003C0966"/>
    <w:rsid w:val="003D2FBE"/>
    <w:rsid w:val="003D56B8"/>
    <w:rsid w:val="003F6C41"/>
    <w:rsid w:val="00404FB3"/>
    <w:rsid w:val="00412EDC"/>
    <w:rsid w:val="004166AE"/>
    <w:rsid w:val="00421B4F"/>
    <w:rsid w:val="00424BDE"/>
    <w:rsid w:val="00427A40"/>
    <w:rsid w:val="00430EED"/>
    <w:rsid w:val="004337BD"/>
    <w:rsid w:val="004535C9"/>
    <w:rsid w:val="00456003"/>
    <w:rsid w:val="004A32E2"/>
    <w:rsid w:val="004C1C32"/>
    <w:rsid w:val="004C28E0"/>
    <w:rsid w:val="004C3128"/>
    <w:rsid w:val="004D6B0A"/>
    <w:rsid w:val="004E5F3B"/>
    <w:rsid w:val="004F23AF"/>
    <w:rsid w:val="004F4891"/>
    <w:rsid w:val="005010D9"/>
    <w:rsid w:val="005031EB"/>
    <w:rsid w:val="005173D3"/>
    <w:rsid w:val="00533701"/>
    <w:rsid w:val="005365B5"/>
    <w:rsid w:val="00552124"/>
    <w:rsid w:val="00552CC2"/>
    <w:rsid w:val="00557D64"/>
    <w:rsid w:val="00575714"/>
    <w:rsid w:val="00577B8A"/>
    <w:rsid w:val="005A024B"/>
    <w:rsid w:val="005B4FE6"/>
    <w:rsid w:val="005B5387"/>
    <w:rsid w:val="005B5A28"/>
    <w:rsid w:val="005D3189"/>
    <w:rsid w:val="005D3BC5"/>
    <w:rsid w:val="005F2232"/>
    <w:rsid w:val="005F365C"/>
    <w:rsid w:val="005F4C59"/>
    <w:rsid w:val="005F4CB8"/>
    <w:rsid w:val="005F5A67"/>
    <w:rsid w:val="00610BE6"/>
    <w:rsid w:val="00611D63"/>
    <w:rsid w:val="0063316F"/>
    <w:rsid w:val="00640F7C"/>
    <w:rsid w:val="00647C84"/>
    <w:rsid w:val="00675101"/>
    <w:rsid w:val="0068365E"/>
    <w:rsid w:val="00684D15"/>
    <w:rsid w:val="00686BAA"/>
    <w:rsid w:val="00687F92"/>
    <w:rsid w:val="006A1ADE"/>
    <w:rsid w:val="006A1D64"/>
    <w:rsid w:val="006A74B1"/>
    <w:rsid w:val="006B6995"/>
    <w:rsid w:val="006B76C0"/>
    <w:rsid w:val="006B7712"/>
    <w:rsid w:val="006C46AF"/>
    <w:rsid w:val="006D1BA2"/>
    <w:rsid w:val="006D7846"/>
    <w:rsid w:val="006F3133"/>
    <w:rsid w:val="006F342D"/>
    <w:rsid w:val="006F3EBE"/>
    <w:rsid w:val="007079AB"/>
    <w:rsid w:val="00710505"/>
    <w:rsid w:val="00711D26"/>
    <w:rsid w:val="00714290"/>
    <w:rsid w:val="007225BE"/>
    <w:rsid w:val="0072633F"/>
    <w:rsid w:val="0073286C"/>
    <w:rsid w:val="0073664D"/>
    <w:rsid w:val="00743794"/>
    <w:rsid w:val="00744D12"/>
    <w:rsid w:val="00747085"/>
    <w:rsid w:val="00753750"/>
    <w:rsid w:val="007629E1"/>
    <w:rsid w:val="00767731"/>
    <w:rsid w:val="00770DD9"/>
    <w:rsid w:val="00775E4C"/>
    <w:rsid w:val="0077740D"/>
    <w:rsid w:val="0078003F"/>
    <w:rsid w:val="00783BA2"/>
    <w:rsid w:val="00796973"/>
    <w:rsid w:val="008040E2"/>
    <w:rsid w:val="0081409C"/>
    <w:rsid w:val="008174B5"/>
    <w:rsid w:val="00820B07"/>
    <w:rsid w:val="008236D6"/>
    <w:rsid w:val="00824CD6"/>
    <w:rsid w:val="00825050"/>
    <w:rsid w:val="008348DB"/>
    <w:rsid w:val="008412F6"/>
    <w:rsid w:val="008507EF"/>
    <w:rsid w:val="00850889"/>
    <w:rsid w:val="00851577"/>
    <w:rsid w:val="008527B1"/>
    <w:rsid w:val="008706CA"/>
    <w:rsid w:val="00873CBC"/>
    <w:rsid w:val="00877571"/>
    <w:rsid w:val="00881BAF"/>
    <w:rsid w:val="00883DB0"/>
    <w:rsid w:val="0089144B"/>
    <w:rsid w:val="008B16AA"/>
    <w:rsid w:val="008B6B84"/>
    <w:rsid w:val="008D31C8"/>
    <w:rsid w:val="008F17F1"/>
    <w:rsid w:val="009009A5"/>
    <w:rsid w:val="009114CF"/>
    <w:rsid w:val="00914894"/>
    <w:rsid w:val="00915BAB"/>
    <w:rsid w:val="009246A5"/>
    <w:rsid w:val="0092596D"/>
    <w:rsid w:val="00925DFD"/>
    <w:rsid w:val="009260D8"/>
    <w:rsid w:val="00933184"/>
    <w:rsid w:val="0093743D"/>
    <w:rsid w:val="0094444D"/>
    <w:rsid w:val="00952C65"/>
    <w:rsid w:val="0095645F"/>
    <w:rsid w:val="00962F5F"/>
    <w:rsid w:val="0096439D"/>
    <w:rsid w:val="00982E22"/>
    <w:rsid w:val="00995C1A"/>
    <w:rsid w:val="009A473A"/>
    <w:rsid w:val="009B4C54"/>
    <w:rsid w:val="009B4F0A"/>
    <w:rsid w:val="009C1741"/>
    <w:rsid w:val="009E6CF8"/>
    <w:rsid w:val="009F29B9"/>
    <w:rsid w:val="00A05DEF"/>
    <w:rsid w:val="00A0743E"/>
    <w:rsid w:val="00A178D4"/>
    <w:rsid w:val="00A275C9"/>
    <w:rsid w:val="00A50561"/>
    <w:rsid w:val="00A5378C"/>
    <w:rsid w:val="00A55172"/>
    <w:rsid w:val="00A55F2E"/>
    <w:rsid w:val="00A71FC3"/>
    <w:rsid w:val="00A8438B"/>
    <w:rsid w:val="00A87EF0"/>
    <w:rsid w:val="00A9075C"/>
    <w:rsid w:val="00AA1CC0"/>
    <w:rsid w:val="00AA495B"/>
    <w:rsid w:val="00AA6990"/>
    <w:rsid w:val="00AA7A59"/>
    <w:rsid w:val="00AB08FD"/>
    <w:rsid w:val="00AB1999"/>
    <w:rsid w:val="00AC1E90"/>
    <w:rsid w:val="00AC4387"/>
    <w:rsid w:val="00AC48FB"/>
    <w:rsid w:val="00AC7C17"/>
    <w:rsid w:val="00AE3AC1"/>
    <w:rsid w:val="00AF5D74"/>
    <w:rsid w:val="00AF6825"/>
    <w:rsid w:val="00B01C6A"/>
    <w:rsid w:val="00B05ECE"/>
    <w:rsid w:val="00B10057"/>
    <w:rsid w:val="00B177DB"/>
    <w:rsid w:val="00B22B2D"/>
    <w:rsid w:val="00B25A20"/>
    <w:rsid w:val="00B309E6"/>
    <w:rsid w:val="00B5023F"/>
    <w:rsid w:val="00B51627"/>
    <w:rsid w:val="00B60E10"/>
    <w:rsid w:val="00B83DFF"/>
    <w:rsid w:val="00B923F5"/>
    <w:rsid w:val="00BA6854"/>
    <w:rsid w:val="00BB771A"/>
    <w:rsid w:val="00BC2ACD"/>
    <w:rsid w:val="00BD0E5F"/>
    <w:rsid w:val="00BD7396"/>
    <w:rsid w:val="00BD7A04"/>
    <w:rsid w:val="00BF6380"/>
    <w:rsid w:val="00C117F4"/>
    <w:rsid w:val="00C119C2"/>
    <w:rsid w:val="00C130E1"/>
    <w:rsid w:val="00C132D2"/>
    <w:rsid w:val="00C20345"/>
    <w:rsid w:val="00C23FD9"/>
    <w:rsid w:val="00C379D5"/>
    <w:rsid w:val="00C47FD2"/>
    <w:rsid w:val="00C54261"/>
    <w:rsid w:val="00C61D68"/>
    <w:rsid w:val="00C76B82"/>
    <w:rsid w:val="00C82333"/>
    <w:rsid w:val="00C94540"/>
    <w:rsid w:val="00CA28EE"/>
    <w:rsid w:val="00CA35A0"/>
    <w:rsid w:val="00CA792C"/>
    <w:rsid w:val="00CC3A98"/>
    <w:rsid w:val="00CC4FB1"/>
    <w:rsid w:val="00CE07E6"/>
    <w:rsid w:val="00D1168D"/>
    <w:rsid w:val="00D200A6"/>
    <w:rsid w:val="00D218B2"/>
    <w:rsid w:val="00D25EC2"/>
    <w:rsid w:val="00D262BA"/>
    <w:rsid w:val="00D27CBC"/>
    <w:rsid w:val="00D310A9"/>
    <w:rsid w:val="00D3721A"/>
    <w:rsid w:val="00D50D48"/>
    <w:rsid w:val="00D6101E"/>
    <w:rsid w:val="00D66473"/>
    <w:rsid w:val="00D81E81"/>
    <w:rsid w:val="00D873F9"/>
    <w:rsid w:val="00D9223E"/>
    <w:rsid w:val="00DA34D9"/>
    <w:rsid w:val="00DB1BCF"/>
    <w:rsid w:val="00DB4BF0"/>
    <w:rsid w:val="00DC2EAE"/>
    <w:rsid w:val="00DC5DEF"/>
    <w:rsid w:val="00DC681D"/>
    <w:rsid w:val="00DD70A2"/>
    <w:rsid w:val="00DE76EF"/>
    <w:rsid w:val="00E00878"/>
    <w:rsid w:val="00E01A6B"/>
    <w:rsid w:val="00E01BD7"/>
    <w:rsid w:val="00E03D88"/>
    <w:rsid w:val="00E12B7F"/>
    <w:rsid w:val="00E40F5E"/>
    <w:rsid w:val="00E43A00"/>
    <w:rsid w:val="00E47333"/>
    <w:rsid w:val="00E53380"/>
    <w:rsid w:val="00E567CA"/>
    <w:rsid w:val="00E719EC"/>
    <w:rsid w:val="00E74753"/>
    <w:rsid w:val="00E83BB5"/>
    <w:rsid w:val="00E84C6D"/>
    <w:rsid w:val="00EB0B7A"/>
    <w:rsid w:val="00EB0D2B"/>
    <w:rsid w:val="00EC6FB0"/>
    <w:rsid w:val="00ED362E"/>
    <w:rsid w:val="00EE53BE"/>
    <w:rsid w:val="00F115E3"/>
    <w:rsid w:val="00F21D55"/>
    <w:rsid w:val="00F22DEE"/>
    <w:rsid w:val="00F3751A"/>
    <w:rsid w:val="00F37F0F"/>
    <w:rsid w:val="00F451BA"/>
    <w:rsid w:val="00F4688A"/>
    <w:rsid w:val="00F57E77"/>
    <w:rsid w:val="00F64B8B"/>
    <w:rsid w:val="00F83856"/>
    <w:rsid w:val="00F86665"/>
    <w:rsid w:val="00F9057D"/>
    <w:rsid w:val="00F93D25"/>
    <w:rsid w:val="00F94C66"/>
    <w:rsid w:val="00FA11F0"/>
    <w:rsid w:val="00FA1400"/>
    <w:rsid w:val="00FB1936"/>
    <w:rsid w:val="00FB425D"/>
    <w:rsid w:val="00FC3364"/>
    <w:rsid w:val="00FC33DF"/>
    <w:rsid w:val="00FC3D80"/>
    <w:rsid w:val="00FD12D5"/>
    <w:rsid w:val="00FD7CA1"/>
    <w:rsid w:val="00FF029B"/>
    <w:rsid w:val="00FF70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0D8"/>
    <w:rPr>
      <w:rFonts w:ascii="Times New Roman" w:eastAsia="Times New Roman" w:hAnsi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0D0F19"/>
    <w:pPr>
      <w:keepNext/>
      <w:jc w:val="center"/>
      <w:outlineLvl w:val="0"/>
    </w:pPr>
    <w:rPr>
      <w:rFonts w:ascii="Arial" w:hAnsi="Arial"/>
      <w:b/>
      <w:bCs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79D5"/>
    <w:rPr>
      <w:rFonts w:ascii="Tahoma" w:eastAsia="Calibri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C379D5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E03D88"/>
    <w:rPr>
      <w:sz w:val="22"/>
      <w:szCs w:val="22"/>
      <w:lang w:eastAsia="en-US"/>
    </w:rPr>
  </w:style>
  <w:style w:type="paragraph" w:styleId="Encabezado">
    <w:name w:val="header"/>
    <w:basedOn w:val="Normal"/>
    <w:link w:val="EncabezadoCar"/>
    <w:uiPriority w:val="99"/>
    <w:unhideWhenUsed/>
    <w:rsid w:val="00552CC2"/>
    <w:pPr>
      <w:tabs>
        <w:tab w:val="center" w:pos="4419"/>
        <w:tab w:val="right" w:pos="8838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EncabezadoCar">
    <w:name w:val="Encabezado Car"/>
    <w:link w:val="Encabezado"/>
    <w:uiPriority w:val="99"/>
    <w:rsid w:val="00552CC2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552CC2"/>
    <w:pPr>
      <w:tabs>
        <w:tab w:val="center" w:pos="4419"/>
        <w:tab w:val="right" w:pos="8838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PiedepginaCar">
    <w:name w:val="Pie de página Car"/>
    <w:link w:val="Piedepgina"/>
    <w:uiPriority w:val="99"/>
    <w:rsid w:val="00552CC2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rsid w:val="000D0F19"/>
    <w:rPr>
      <w:rFonts w:ascii="Arial" w:eastAsia="Times New Roman" w:hAnsi="Arial"/>
      <w:b/>
      <w:bCs/>
      <w:sz w:val="24"/>
      <w:lang w:val="es-ES_tradnl" w:eastAsia="es-ES"/>
    </w:rPr>
  </w:style>
  <w:style w:type="paragraph" w:styleId="Ttulo">
    <w:name w:val="Title"/>
    <w:basedOn w:val="Normal"/>
    <w:link w:val="TtuloCar"/>
    <w:qFormat/>
    <w:rsid w:val="000D0F19"/>
    <w:pPr>
      <w:jc w:val="center"/>
    </w:pPr>
    <w:rPr>
      <w:rFonts w:ascii="Arial" w:hAnsi="Arial"/>
      <w:b/>
      <w:bCs/>
      <w:szCs w:val="20"/>
      <w:u w:val="single"/>
      <w:lang w:val="es-ES_tradnl"/>
    </w:rPr>
  </w:style>
  <w:style w:type="character" w:customStyle="1" w:styleId="TtuloCar">
    <w:name w:val="Título Car"/>
    <w:basedOn w:val="Fuentedeprrafopredeter"/>
    <w:link w:val="Ttulo"/>
    <w:rsid w:val="000D0F19"/>
    <w:rPr>
      <w:rFonts w:ascii="Arial" w:eastAsia="Times New Roman" w:hAnsi="Arial"/>
      <w:b/>
      <w:bCs/>
      <w:sz w:val="24"/>
      <w:u w:val="single"/>
      <w:lang w:val="es-ES_tradnl" w:eastAsia="es-ES"/>
    </w:rPr>
  </w:style>
  <w:style w:type="paragraph" w:styleId="Textoindependiente">
    <w:name w:val="Body Text"/>
    <w:basedOn w:val="Normal"/>
    <w:link w:val="TextoindependienteCar"/>
    <w:semiHidden/>
    <w:unhideWhenUsed/>
    <w:rsid w:val="000D0F19"/>
    <w:pPr>
      <w:jc w:val="both"/>
    </w:pPr>
    <w:rPr>
      <w:rFonts w:ascii="Arial" w:hAnsi="Arial"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0D0F19"/>
    <w:rPr>
      <w:rFonts w:ascii="Arial" w:eastAsia="Times New Roman" w:hAnsi="Arial"/>
      <w:sz w:val="24"/>
      <w:lang w:val="es-ES_tradnl" w:eastAsia="es-ES"/>
    </w:rPr>
  </w:style>
  <w:style w:type="paragraph" w:styleId="Textosinformato">
    <w:name w:val="Plain Text"/>
    <w:basedOn w:val="Normal"/>
    <w:link w:val="TextosinformatoCar"/>
    <w:rsid w:val="000D0F19"/>
    <w:pPr>
      <w:autoSpaceDE w:val="0"/>
      <w:autoSpaceDN w:val="0"/>
    </w:pPr>
    <w:rPr>
      <w:rFonts w:ascii="Courier New" w:hAnsi="Courier New" w:cs="Courier New"/>
      <w:sz w:val="20"/>
      <w:szCs w:val="20"/>
      <w:lang w:val="es-ES_tradnl"/>
    </w:rPr>
  </w:style>
  <w:style w:type="character" w:customStyle="1" w:styleId="TextosinformatoCar">
    <w:name w:val="Texto sin formato Car"/>
    <w:basedOn w:val="Fuentedeprrafopredeter"/>
    <w:link w:val="Textosinformato"/>
    <w:rsid w:val="000D0F19"/>
    <w:rPr>
      <w:rFonts w:ascii="Courier New" w:eastAsia="Times New Roman" w:hAnsi="Courier New" w:cs="Courier New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CA792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01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yg\Desktop\concejo\bbb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FE6D5E-0809-43EC-8996-F7E1A2E81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bbb</Template>
  <TotalTime>0</TotalTime>
  <Pages>1</Pages>
  <Words>252</Words>
  <Characters>1387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</vt:i4>
      </vt:variant>
    </vt:vector>
  </HeadingPairs>
  <TitlesOfParts>
    <vt:vector size="2" baseType="lpstr">
      <vt:lpstr/>
      <vt:lpstr>DECRETA</vt:lpstr>
    </vt:vector>
  </TitlesOfParts>
  <Company/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kyg</dc:creator>
  <cp:lastModifiedBy>OVERCASE Baby</cp:lastModifiedBy>
  <cp:revision>2</cp:revision>
  <cp:lastPrinted>2019-12-26T15:56:00Z</cp:lastPrinted>
  <dcterms:created xsi:type="dcterms:W3CDTF">2026-01-21T12:17:00Z</dcterms:created>
  <dcterms:modified xsi:type="dcterms:W3CDTF">2026-01-21T12:17:00Z</dcterms:modified>
</cp:coreProperties>
</file>